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A7B" w:rsidRDefault="00D87C57" w:rsidP="004E6B43">
      <w:pPr>
        <w:pStyle w:val="Headtitle"/>
      </w:pPr>
      <w:r>
        <w:t>H</w:t>
      </w:r>
      <w:r w:rsidR="00A10F0F">
        <w:t>ead Title</w:t>
      </w:r>
      <w:r w:rsidR="00A10F0F" w:rsidRPr="00A10F0F">
        <w:t xml:space="preserve"> </w:t>
      </w:r>
      <w:r w:rsidR="00E72A7B">
        <w:t xml:space="preserve">in Slovak/Czech language </w:t>
      </w:r>
      <w:r w:rsidR="00E72A7B" w:rsidRPr="00E72A7B">
        <w:rPr>
          <w:b w:val="0"/>
          <w:i/>
          <w:color w:val="FF0000"/>
          <w:sz w:val="20"/>
          <w:lang w:val="en-US"/>
        </w:rPr>
        <w:t>(not necessary, if paper is in English)</w:t>
      </w:r>
      <w:r w:rsidR="00E72A7B">
        <w:t xml:space="preserve"> </w:t>
      </w:r>
    </w:p>
    <w:p w:rsidR="001823BA" w:rsidRDefault="00A10F0F" w:rsidP="004E6B43">
      <w:pPr>
        <w:pStyle w:val="Headtitle"/>
      </w:pPr>
      <w:r>
        <w:t>Head Title</w:t>
      </w:r>
      <w:r w:rsidRPr="00A10F0F">
        <w:t xml:space="preserve"> </w:t>
      </w:r>
      <w:r w:rsidR="00E72A7B">
        <w:t xml:space="preserve">in English </w:t>
      </w:r>
      <w:r w:rsidR="00E72A7B" w:rsidRPr="00E72A7B">
        <w:rPr>
          <w:b w:val="0"/>
          <w:i/>
          <w:color w:val="FF0000"/>
          <w:sz w:val="20"/>
          <w:lang w:val="en-US"/>
        </w:rPr>
        <w:t>(</w:t>
      </w:r>
      <w:r w:rsidR="00E72A7B">
        <w:rPr>
          <w:b w:val="0"/>
          <w:i/>
          <w:color w:val="FF0000"/>
          <w:sz w:val="20"/>
          <w:lang w:val="en-US"/>
        </w:rPr>
        <w:t>essential condition)</w:t>
      </w:r>
      <w:r w:rsidR="00E72A7B">
        <w:t xml:space="preserve"> </w:t>
      </w:r>
    </w:p>
    <w:p w:rsidR="00D87C57" w:rsidRDefault="00D87C57" w:rsidP="004E6B43">
      <w:pPr>
        <w:pStyle w:val="Authorname"/>
      </w:pPr>
      <w:r>
        <w:t>Author</w:t>
      </w:r>
      <w:r w:rsidR="004E6B43">
        <w:t xml:space="preserve"> 1</w:t>
      </w:r>
      <w:bookmarkStart w:id="0" w:name="a"/>
      <w:bookmarkEnd w:id="0"/>
      <w:r w:rsidR="00570207" w:rsidRPr="00570207">
        <w:rPr>
          <w:vertAlign w:val="superscript"/>
        </w:rPr>
        <w:t>a</w:t>
      </w:r>
      <w:r w:rsidR="004E6B43">
        <w:t xml:space="preserve"> – Author 2</w:t>
      </w:r>
      <w:r w:rsidR="00570207" w:rsidRPr="00570207">
        <w:rPr>
          <w:vertAlign w:val="superscript"/>
        </w:rPr>
        <w:t>b</w:t>
      </w:r>
      <w:r w:rsidR="004E6B43">
        <w:t xml:space="preserve"> – Author 3</w:t>
      </w:r>
      <w:r w:rsidR="00570207" w:rsidRPr="00570207">
        <w:rPr>
          <w:vertAlign w:val="superscript"/>
        </w:rPr>
        <w:t>c</w:t>
      </w:r>
      <w:r w:rsidR="004E6B43">
        <w:t xml:space="preserve"> – Author 4</w:t>
      </w:r>
      <w:r w:rsidR="00570207" w:rsidRPr="00570207">
        <w:rPr>
          <w:vertAlign w:val="superscript"/>
        </w:rPr>
        <w:t>d</w:t>
      </w:r>
    </w:p>
    <w:p w:rsidR="00B05C61" w:rsidRDefault="00570207" w:rsidP="004E6B43">
      <w:pPr>
        <w:pStyle w:val="Authoraffiliation"/>
      </w:pPr>
      <w:r>
        <w:rPr>
          <w:vertAlign w:val="superscript"/>
        </w:rPr>
        <w:t>a</w:t>
      </w:r>
      <w:r w:rsidR="00A10F0F">
        <w:rPr>
          <w:rStyle w:val="Odkaznapoznmkupodiarou"/>
        </w:rPr>
        <w:footnoteReference w:id="1"/>
      </w:r>
      <w:r w:rsidR="00D87C57">
        <w:t>Af</w:t>
      </w:r>
      <w:r w:rsidR="00FD542B">
        <w:t>f</w:t>
      </w:r>
      <w:r w:rsidR="00D87C57">
        <w:t>iliation</w:t>
      </w:r>
      <w:r w:rsidR="004E6B43">
        <w:t xml:space="preserve"> of first author</w:t>
      </w:r>
      <w:r w:rsidR="00B05C61">
        <w:t xml:space="preserve">, ex. Department of </w:t>
      </w:r>
      <w:r w:rsidR="00C06DDD">
        <w:t>XXXX</w:t>
      </w:r>
      <w:r>
        <w:t xml:space="preserve">, Faculty of </w:t>
      </w:r>
      <w:r w:rsidR="00B05C61">
        <w:t>XXXX</w:t>
      </w:r>
      <w:r>
        <w:t xml:space="preserve">, </w:t>
      </w:r>
      <w:r w:rsidR="00B05C61">
        <w:t>University XXXXX</w:t>
      </w:r>
      <w:r>
        <w:t xml:space="preserve">, </w:t>
      </w:r>
    </w:p>
    <w:p w:rsidR="00D87C57" w:rsidRDefault="00B05C61" w:rsidP="004E6B43">
      <w:pPr>
        <w:pStyle w:val="Authoraffiliation"/>
      </w:pPr>
      <w:r>
        <w:t>street No.</w:t>
      </w:r>
      <w:r w:rsidR="00570207">
        <w:t xml:space="preserve">, </w:t>
      </w:r>
      <w:r>
        <w:t xml:space="preserve">postal No., city, </w:t>
      </w:r>
      <w:r w:rsidR="00FD542B">
        <w:t xml:space="preserve"> </w:t>
      </w:r>
      <w:r>
        <w:t xml:space="preserve">country </w:t>
      </w:r>
      <w:r w:rsidRPr="00B05C61">
        <w:rPr>
          <w:color w:val="FF0000"/>
        </w:rPr>
        <w:t xml:space="preserve">(adress </w:t>
      </w:r>
      <w:r>
        <w:rPr>
          <w:color w:val="FF0000"/>
        </w:rPr>
        <w:t xml:space="preserve">only </w:t>
      </w:r>
      <w:r w:rsidRPr="00B05C61">
        <w:rPr>
          <w:color w:val="FF0000"/>
        </w:rPr>
        <w:t>in English)</w:t>
      </w:r>
    </w:p>
    <w:p w:rsidR="004E6B43" w:rsidRDefault="00570207" w:rsidP="004E6B43">
      <w:pPr>
        <w:pStyle w:val="Authoraffiliation"/>
      </w:pPr>
      <w:r w:rsidRPr="00570207">
        <w:rPr>
          <w:vertAlign w:val="superscript"/>
        </w:rPr>
        <w:t>b</w:t>
      </w:r>
      <w:r w:rsidR="004E6B43">
        <w:t>A</w:t>
      </w:r>
      <w:r w:rsidR="00FD542B">
        <w:t>f</w:t>
      </w:r>
      <w:r w:rsidR="004E6B43">
        <w:t>filiation of second author</w:t>
      </w:r>
      <w:r w:rsidR="0011734D">
        <w:t xml:space="preserve"> </w:t>
      </w:r>
      <w:r w:rsidR="0011734D" w:rsidRPr="006D0AD8">
        <w:rPr>
          <w:color w:val="FF0000"/>
        </w:rPr>
        <w:t>(if adress is diferent that first one)</w:t>
      </w:r>
    </w:p>
    <w:p w:rsidR="004E6B43" w:rsidRDefault="00570207" w:rsidP="004E6B43">
      <w:pPr>
        <w:pStyle w:val="Authoraffiliation"/>
      </w:pPr>
      <w:r w:rsidRPr="00570207">
        <w:rPr>
          <w:vertAlign w:val="superscript"/>
        </w:rPr>
        <w:t>c</w:t>
      </w:r>
      <w:r w:rsidR="004E6B43">
        <w:t>A</w:t>
      </w:r>
      <w:r w:rsidR="00FD542B">
        <w:t>f</w:t>
      </w:r>
      <w:r w:rsidR="004E6B43">
        <w:t>filiation of third author</w:t>
      </w:r>
      <w:r w:rsidR="00231A54">
        <w:t xml:space="preserve"> </w:t>
      </w:r>
      <w:r w:rsidR="00231A54" w:rsidRPr="006D0AD8">
        <w:rPr>
          <w:color w:val="FF0000"/>
        </w:rPr>
        <w:t>(if adress is diferent that first one)</w:t>
      </w:r>
    </w:p>
    <w:p w:rsidR="004E6B43" w:rsidRDefault="00570207" w:rsidP="004E6B43">
      <w:pPr>
        <w:pStyle w:val="Authoraffiliation"/>
      </w:pPr>
      <w:r w:rsidRPr="00570207">
        <w:rPr>
          <w:vertAlign w:val="superscript"/>
        </w:rPr>
        <w:t>d</w:t>
      </w:r>
      <w:r w:rsidR="004E6B43">
        <w:t>Af</w:t>
      </w:r>
      <w:r w:rsidR="00FD542B">
        <w:t>f</w:t>
      </w:r>
      <w:r w:rsidR="004E6B43">
        <w:t>iliation of fourth author</w:t>
      </w:r>
      <w:r w:rsidR="00231A54">
        <w:t xml:space="preserve"> </w:t>
      </w:r>
      <w:r w:rsidR="00231A54" w:rsidRPr="006D0AD8">
        <w:rPr>
          <w:color w:val="FF0000"/>
        </w:rPr>
        <w:t>(if adress is diferent that first one)</w:t>
      </w:r>
    </w:p>
    <w:p w:rsidR="006D0AD8" w:rsidRDefault="006D0AD8" w:rsidP="004E6B43">
      <w:pPr>
        <w:pStyle w:val="Authoraffiliation"/>
      </w:pPr>
    </w:p>
    <w:p w:rsidR="0011734D" w:rsidRDefault="0011734D" w:rsidP="006D0AD8">
      <w:pPr>
        <w:pStyle w:val="Dates"/>
      </w:pPr>
      <w:r w:rsidRPr="00E72A7B">
        <w:rPr>
          <w:highlight w:val="yellow"/>
        </w:rPr>
        <w:t xml:space="preserve">Received </w:t>
      </w:r>
      <w:r w:rsidR="00AD2BAF" w:rsidRPr="00E72A7B">
        <w:rPr>
          <w:highlight w:val="yellow"/>
        </w:rPr>
        <w:t>XXXXXX</w:t>
      </w:r>
      <w:r w:rsidRPr="00E72A7B">
        <w:rPr>
          <w:highlight w:val="yellow"/>
        </w:rPr>
        <w:t xml:space="preserve">; received in revised form </w:t>
      </w:r>
      <w:r w:rsidR="00AD2BAF" w:rsidRPr="00E72A7B">
        <w:rPr>
          <w:highlight w:val="yellow"/>
        </w:rPr>
        <w:t>XXXXXX</w:t>
      </w:r>
      <w:r w:rsidRPr="00E72A7B">
        <w:rPr>
          <w:highlight w:val="yellow"/>
        </w:rPr>
        <w:t xml:space="preserve">; accepted </w:t>
      </w:r>
      <w:r w:rsidR="00AD2BAF" w:rsidRPr="00E72A7B">
        <w:rPr>
          <w:highlight w:val="yellow"/>
        </w:rPr>
        <w:t>XXXXXX</w:t>
      </w:r>
      <w:r w:rsidR="00E72A7B">
        <w:t xml:space="preserve"> </w:t>
      </w:r>
      <w:r w:rsidR="00E72A7B" w:rsidRPr="00E72A7B">
        <w:rPr>
          <w:i/>
          <w:color w:val="FF0000"/>
          <w:lang w:val="en-US"/>
        </w:rPr>
        <w:t>(</w:t>
      </w:r>
      <w:r w:rsidR="00E72A7B">
        <w:rPr>
          <w:i/>
          <w:color w:val="FF0000"/>
          <w:lang w:val="en-US"/>
        </w:rPr>
        <w:t>editor’s supplement</w:t>
      </w:r>
      <w:r w:rsidR="00C06DDD">
        <w:rPr>
          <w:i/>
          <w:color w:val="FF0000"/>
          <w:lang w:val="en-US"/>
        </w:rPr>
        <w:t>-</w:t>
      </w:r>
      <w:r w:rsidR="00E72A7B">
        <w:rPr>
          <w:i/>
          <w:color w:val="FF0000"/>
          <w:lang w:val="en-US"/>
        </w:rPr>
        <w:t xml:space="preserve"> after reviews</w:t>
      </w:r>
      <w:r w:rsidR="00E72A7B" w:rsidRPr="00E72A7B">
        <w:rPr>
          <w:i/>
          <w:color w:val="FF0000"/>
          <w:lang w:val="en-US"/>
        </w:rPr>
        <w:t>)</w:t>
      </w:r>
    </w:p>
    <w:p w:rsidR="00D87C57" w:rsidRDefault="00D87C57">
      <w:pPr>
        <w:pBdr>
          <w:bottom w:val="single" w:sz="12" w:space="1" w:color="auto"/>
        </w:pBdr>
      </w:pPr>
    </w:p>
    <w:p w:rsidR="004E6B43" w:rsidRPr="00E72A7B" w:rsidRDefault="00D87C57" w:rsidP="00570207">
      <w:pPr>
        <w:pStyle w:val="Abstracttitle"/>
        <w:rPr>
          <w:lang w:val="en-US"/>
        </w:rPr>
      </w:pPr>
      <w:r w:rsidRPr="00E72A7B">
        <w:rPr>
          <w:lang w:val="en-US"/>
        </w:rPr>
        <w:t>Abstract</w:t>
      </w:r>
    </w:p>
    <w:p w:rsidR="00E72A7B" w:rsidRDefault="004E6B43" w:rsidP="00570207">
      <w:pPr>
        <w:pStyle w:val="Abstracttext"/>
        <w:rPr>
          <w:lang w:val="en-US"/>
        </w:rPr>
      </w:pPr>
      <w:r w:rsidRPr="00E72A7B">
        <w:rPr>
          <w:lang w:val="en-US"/>
        </w:rPr>
        <w:t>T</w:t>
      </w:r>
      <w:r w:rsidR="00D87C57" w:rsidRPr="00E72A7B">
        <w:rPr>
          <w:lang w:val="en-US"/>
        </w:rPr>
        <w:t xml:space="preserve">ext text text text </w:t>
      </w:r>
      <w:r w:rsidRPr="00E72A7B">
        <w:rPr>
          <w:lang w:val="en-US"/>
        </w:rPr>
        <w:t xml:space="preserve">text text text text text text text text text text text text text text text text text text text text </w:t>
      </w:r>
      <w:r w:rsidR="00E72A7B" w:rsidRPr="00E72A7B">
        <w:rPr>
          <w:color w:val="FF0000"/>
        </w:rPr>
        <w:t xml:space="preserve">(only in </w:t>
      </w:r>
      <w:r w:rsidR="00E72A7B" w:rsidRPr="00E72A7B">
        <w:rPr>
          <w:color w:val="FF0000"/>
          <w:lang w:val="en-US"/>
        </w:rPr>
        <w:t>English -</w:t>
      </w:r>
      <w:r w:rsidR="00E72A7B" w:rsidRPr="00E72A7B">
        <w:rPr>
          <w:i/>
          <w:color w:val="FF0000"/>
          <w:lang w:val="en-US"/>
        </w:rPr>
        <w:t xml:space="preserve"> essential condition)</w:t>
      </w:r>
      <w:r w:rsidR="00E72A7B" w:rsidRPr="00E72A7B">
        <w:rPr>
          <w:color w:val="FF0000"/>
          <w:lang w:val="en-US"/>
        </w:rPr>
        <w:t xml:space="preserve"> </w:t>
      </w:r>
      <w:r w:rsidRPr="00B05C61">
        <w:rPr>
          <w:lang w:val="en-US"/>
        </w:rPr>
        <w:t>text</w:t>
      </w:r>
      <w:r w:rsidRPr="00E72A7B">
        <w:rPr>
          <w:lang w:val="en-US"/>
        </w:rPr>
        <w:t xml:space="preserve"> </w:t>
      </w:r>
      <w:r w:rsidR="00B05C61" w:rsidRPr="00E72A7B">
        <w:rPr>
          <w:lang w:val="en-US"/>
        </w:rPr>
        <w:t xml:space="preserve">text text text text text text text text text text text text text text text </w:t>
      </w:r>
      <w:r w:rsidR="00B05C61" w:rsidRPr="00B05C61">
        <w:rPr>
          <w:color w:val="FF0000"/>
          <w:lang w:val="en-US"/>
        </w:rPr>
        <w:t>(no formulas, mathematical symbols or references)</w:t>
      </w:r>
      <w:r w:rsidR="00B05C61">
        <w:rPr>
          <w:lang w:val="en-US"/>
        </w:rPr>
        <w:t xml:space="preserve"> </w:t>
      </w:r>
      <w:r w:rsidR="00B05C61" w:rsidRPr="00E72A7B">
        <w:rPr>
          <w:lang w:val="en-US"/>
        </w:rPr>
        <w:t>text text text text text text text text text text text text text text text text text text text text text text text text text text text text text text text text text text text text text text text text text text (100 – 200 words).</w:t>
      </w:r>
    </w:p>
    <w:p w:rsidR="004E5C20" w:rsidRPr="00B05C61" w:rsidRDefault="00D87C57" w:rsidP="004E5C20">
      <w:pPr>
        <w:pStyle w:val="Abstracttext"/>
        <w:pBdr>
          <w:bottom w:val="single" w:sz="12" w:space="1" w:color="auto"/>
        </w:pBdr>
        <w:rPr>
          <w:color w:val="FF0000"/>
          <w:lang w:val="en-US"/>
        </w:rPr>
      </w:pPr>
      <w:r w:rsidRPr="006D0AD8">
        <w:rPr>
          <w:rStyle w:val="AbstracttitleChar"/>
        </w:rPr>
        <w:t>Keywords</w:t>
      </w:r>
      <w:r>
        <w:t>:</w:t>
      </w:r>
      <w:r w:rsidR="004E6B43">
        <w:t xml:space="preserve"> </w:t>
      </w:r>
      <w:r w:rsidR="00B05C61">
        <w:t>keyword1, keyword2, keyword3, keyword4, keyword5</w:t>
      </w:r>
      <w:r w:rsidR="004E6B43">
        <w:t>.</w:t>
      </w:r>
      <w:r w:rsidR="00B05C61">
        <w:t xml:space="preserve"> </w:t>
      </w:r>
      <w:r w:rsidR="00B05C61" w:rsidRPr="00B05C61">
        <w:rPr>
          <w:color w:val="FF0000"/>
          <w:lang w:val="en-US"/>
        </w:rPr>
        <w:t>(max. 5 simple words. Please, avoid more verbal terms.)</w:t>
      </w:r>
    </w:p>
    <w:p w:rsidR="0011734D" w:rsidRDefault="0011734D" w:rsidP="004E5C20">
      <w:pPr>
        <w:pStyle w:val="Abstracttext"/>
        <w:pBdr>
          <w:bottom w:val="single" w:sz="12" w:space="1" w:color="auto"/>
        </w:pBdr>
      </w:pPr>
      <w:r w:rsidRPr="006D0AD8">
        <w:rPr>
          <w:rStyle w:val="AbstracttitleChar"/>
        </w:rPr>
        <w:t>C</w:t>
      </w:r>
      <w:r w:rsidR="006D0AD8">
        <w:rPr>
          <w:rStyle w:val="AbstracttitleChar"/>
        </w:rPr>
        <w:t>lassification</w:t>
      </w:r>
      <w:r w:rsidR="00693767">
        <w:t xml:space="preserve">: </w:t>
      </w:r>
      <w:r w:rsidR="00693767" w:rsidRPr="00693767">
        <w:t>http://www.imvibl.org/dmbl/novosti/zdm_didactical_mathematics_mlassification.pdf</w:t>
      </w:r>
      <w:r w:rsidR="00693767">
        <w:t xml:space="preserve"> or </w:t>
      </w:r>
      <w:r w:rsidR="00693767" w:rsidRPr="00693767">
        <w:t>http://www.ams.org/msc/pdfs/classifications2000.pdf</w:t>
      </w:r>
    </w:p>
    <w:p w:rsidR="00D87C57" w:rsidRDefault="004E6B43" w:rsidP="00FD542B">
      <w:pPr>
        <w:pStyle w:val="Nadpis11"/>
      </w:pPr>
      <w:r>
        <w:t>Introduction</w:t>
      </w:r>
      <w:r w:rsidR="00C06DDD">
        <w:t>/Úvod</w:t>
      </w:r>
    </w:p>
    <w:p w:rsidR="00A10F0F" w:rsidRDefault="00FD542B" w:rsidP="00FD542B">
      <w:pPr>
        <w:pStyle w:val="Textofarticle"/>
      </w:pPr>
      <w:r>
        <w:t>Text of article 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 xml:space="preserve">Text of article </w:t>
      </w:r>
    </w:p>
    <w:p w:rsidR="00A10F0F" w:rsidRDefault="00FD542B" w:rsidP="00FD542B">
      <w:pPr>
        <w:pStyle w:val="Textofarticle"/>
      </w:pPr>
      <w:r>
        <w:t>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articleText of article 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 xml:space="preserve">Text of article </w:t>
      </w:r>
    </w:p>
    <w:p w:rsidR="00A10F0F" w:rsidRDefault="00C06DDD" w:rsidP="00A10F0F">
      <w:pPr>
        <w:pStyle w:val="Nadpis11"/>
      </w:pPr>
      <w:r>
        <w:t>Heading 1/Nadpis 1</w:t>
      </w:r>
    </w:p>
    <w:p w:rsidR="00A10F0F" w:rsidRDefault="00FD542B" w:rsidP="00FD542B">
      <w:pPr>
        <w:pStyle w:val="Textofarticle"/>
      </w:pPr>
      <w:r>
        <w:t>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 xml:space="preserve">Text of article </w:t>
      </w:r>
    </w:p>
    <w:p w:rsidR="00A10F0F" w:rsidRDefault="00A10F0F" w:rsidP="00A10F0F">
      <w:pPr>
        <w:pStyle w:val="Nadpis21"/>
      </w:pPr>
      <w:r>
        <w:t>Heading 2</w:t>
      </w:r>
      <w:r w:rsidR="00C06DDD">
        <w:t>/Nadpis 2</w:t>
      </w:r>
    </w:p>
    <w:p w:rsidR="00A10F0F" w:rsidRDefault="00FD542B" w:rsidP="00FD542B">
      <w:pPr>
        <w:pStyle w:val="Textofarticle"/>
      </w:pPr>
      <w:r>
        <w:t>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articleText of article 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 xml:space="preserve">Text of article </w:t>
      </w:r>
    </w:p>
    <w:p w:rsidR="00A10F0F" w:rsidRDefault="00A10F0F" w:rsidP="00A10F0F">
      <w:pPr>
        <w:pStyle w:val="Nadpis31"/>
      </w:pPr>
      <w:r>
        <w:t>Heading 3</w:t>
      </w:r>
      <w:r w:rsidR="00C06DDD">
        <w:t>/Nadpis 3</w:t>
      </w:r>
    </w:p>
    <w:p w:rsidR="00A10F0F" w:rsidRDefault="00FD542B" w:rsidP="00FD542B">
      <w:pPr>
        <w:pStyle w:val="Textofarticle"/>
      </w:pP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p>
    <w:p w:rsidR="001B0EF1" w:rsidRDefault="00915C59" w:rsidP="00693767">
      <w:pPr>
        <w:pStyle w:val="Figure"/>
        <w:keepNext/>
      </w:pPr>
      <w:r w:rsidRPr="00C12693">
        <w:drawing>
          <wp:inline distT="0" distB="0" distL="0" distR="0">
            <wp:extent cx="2057400" cy="20193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19300"/>
                    </a:xfrm>
                    <a:prstGeom prst="rect">
                      <a:avLst/>
                    </a:prstGeom>
                    <a:noFill/>
                    <a:ln>
                      <a:noFill/>
                    </a:ln>
                  </pic:spPr>
                </pic:pic>
              </a:graphicData>
            </a:graphic>
          </wp:inline>
        </w:drawing>
      </w:r>
    </w:p>
    <w:p w:rsidR="00A10F0F" w:rsidRDefault="001B0EF1" w:rsidP="00A00B5B">
      <w:pPr>
        <w:pStyle w:val="Figuredescription"/>
      </w:pPr>
      <w:r w:rsidRPr="00A00B5B">
        <w:rPr>
          <w:b/>
        </w:rPr>
        <w:t>Fig</w:t>
      </w:r>
      <w:r w:rsidR="00C06DDD">
        <w:rPr>
          <w:b/>
        </w:rPr>
        <w:t>.</w:t>
      </w:r>
      <w:r w:rsidRPr="00A00B5B">
        <w:rPr>
          <w:b/>
        </w:rPr>
        <w:t xml:space="preserve"> </w:t>
      </w:r>
      <w:r w:rsidR="007A55EC" w:rsidRPr="00A00B5B">
        <w:rPr>
          <w:b/>
        </w:rPr>
        <w:fldChar w:fldCharType="begin"/>
      </w:r>
      <w:r w:rsidRPr="00A00B5B">
        <w:rPr>
          <w:b/>
        </w:rPr>
        <w:instrText xml:space="preserve"> SEQ Figure \* ARABIC </w:instrText>
      </w:r>
      <w:r w:rsidR="007A55EC" w:rsidRPr="00A00B5B">
        <w:rPr>
          <w:b/>
        </w:rPr>
        <w:fldChar w:fldCharType="separate"/>
      </w:r>
      <w:r w:rsidR="00E72A7B">
        <w:rPr>
          <w:b/>
        </w:rPr>
        <w:t>1</w:t>
      </w:r>
      <w:r w:rsidR="007A55EC" w:rsidRPr="00A00B5B">
        <w:rPr>
          <w:b/>
        </w:rPr>
        <w:fldChar w:fldCharType="end"/>
      </w:r>
      <w:r>
        <w:t xml:space="preserve">: </w:t>
      </w:r>
      <w:r w:rsidRPr="00C06DDD">
        <w:rPr>
          <w:color w:val="FF0000"/>
        </w:rPr>
        <w:t>Description necessary; the same for graphs</w:t>
      </w:r>
      <w:r w:rsidR="00B66428">
        <w:t xml:space="preserve"> (i</w:t>
      </w:r>
      <w:r w:rsidR="00B66428" w:rsidRPr="00B66428">
        <w:t xml:space="preserve">t </w:t>
      </w:r>
      <w:r w:rsidR="00B66428">
        <w:t>is</w:t>
      </w:r>
      <w:r w:rsidR="00B66428" w:rsidRPr="00B66428">
        <w:t xml:space="preserve"> important to refer all the figures in the text: “see Fig</w:t>
      </w:r>
      <w:r w:rsidR="00C06DDD">
        <w:t>.</w:t>
      </w:r>
      <w:r w:rsidR="00B66428" w:rsidRPr="00B66428">
        <w:t xml:space="preserve"> 1”;”in Fig</w:t>
      </w:r>
      <w:r w:rsidR="00C06DDD">
        <w:t>.</w:t>
      </w:r>
      <w:r w:rsidR="00B66428" w:rsidRPr="00B66428">
        <w:t xml:space="preserve"> 1”, etc</w:t>
      </w:r>
      <w:r w:rsidR="00C06DDD">
        <w:t>.</w:t>
      </w:r>
      <w:r w:rsidR="00B66428">
        <w:t>)</w:t>
      </w:r>
    </w:p>
    <w:p w:rsidR="001B0EF1" w:rsidRDefault="00FD542B" w:rsidP="00FD542B">
      <w:pPr>
        <w:pStyle w:val="Textofarticle"/>
      </w:pP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articleText of article 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p>
    <w:p w:rsidR="001B0EF1" w:rsidRDefault="001B0EF1" w:rsidP="001B0EF1">
      <w:pPr>
        <w:pStyle w:val="Nadpis11"/>
      </w:pPr>
      <w:r>
        <w:t>Heading 1</w:t>
      </w:r>
      <w:r w:rsidR="00C06DDD">
        <w:t>/Nadpis 1</w:t>
      </w:r>
      <w:r>
        <w:t xml:space="preserve"> </w:t>
      </w:r>
    </w:p>
    <w:p w:rsidR="001B0EF1" w:rsidRDefault="001B0EF1" w:rsidP="001B0EF1">
      <w:pPr>
        <w:pStyle w:val="Textofarticle"/>
      </w:pPr>
      <w:r>
        <w:t>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 xml:space="preserve">Text of article </w:t>
      </w:r>
    </w:p>
    <w:p w:rsidR="001B0EF1" w:rsidRDefault="001B0EF1" w:rsidP="001B0EF1">
      <w:pPr>
        <w:pStyle w:val="Nadpis21"/>
      </w:pPr>
      <w:r>
        <w:t>Heading 2</w:t>
      </w:r>
      <w:r w:rsidR="00C06DDD">
        <w:t>/Nadpis 2</w:t>
      </w:r>
    </w:p>
    <w:p w:rsidR="001B0EF1" w:rsidRDefault="001B0EF1" w:rsidP="001B0EF1">
      <w:pPr>
        <w:pStyle w:val="Textofarticle"/>
      </w:pPr>
      <w:r>
        <w:t>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articleText of article 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articleText of article Text of article Text of article Text of article</w:t>
      </w:r>
      <w:r w:rsidRPr="00FD542B">
        <w:t xml:space="preserve"> </w:t>
      </w:r>
      <w:r>
        <w:t>Text of article Text of article</w:t>
      </w:r>
      <w:r w:rsidRPr="00FD542B">
        <w:t xml:space="preserve"> </w:t>
      </w:r>
    </w:p>
    <w:p w:rsidR="001B0EF1" w:rsidRDefault="001B0EF1" w:rsidP="001B0EF1">
      <w:pPr>
        <w:pStyle w:val="Nadpis31"/>
      </w:pPr>
      <w:r>
        <w:t>Heading 3</w:t>
      </w:r>
      <w:r w:rsidR="00C06DDD">
        <w:t>/Nadpis 3</w:t>
      </w:r>
    </w:p>
    <w:p w:rsidR="001B0EF1" w:rsidRDefault="001B0EF1" w:rsidP="001B0EF1">
      <w:pPr>
        <w:pStyle w:val="Textofarticle"/>
      </w:pP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w:t>
      </w:r>
    </w:p>
    <w:p w:rsidR="00A00B5B" w:rsidRDefault="00FD542B" w:rsidP="00FD542B">
      <w:pPr>
        <w:pStyle w:val="Textofarticle"/>
      </w:pP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p>
    <w:p w:rsidR="00A00B5B" w:rsidRDefault="00A00B5B" w:rsidP="00A00B5B">
      <w:pPr>
        <w:pStyle w:val="TableDescription"/>
      </w:pPr>
      <w:r w:rsidRPr="00A00B5B">
        <w:rPr>
          <w:b/>
        </w:rPr>
        <w:t xml:space="preserve">Table </w:t>
      </w:r>
      <w:r w:rsidR="007A55EC" w:rsidRPr="00A00B5B">
        <w:rPr>
          <w:b/>
        </w:rPr>
        <w:fldChar w:fldCharType="begin"/>
      </w:r>
      <w:r w:rsidRPr="00A00B5B">
        <w:rPr>
          <w:b/>
        </w:rPr>
        <w:instrText xml:space="preserve"> SEQ Table \* ARABIC </w:instrText>
      </w:r>
      <w:r w:rsidR="007A55EC" w:rsidRPr="00A00B5B">
        <w:rPr>
          <w:b/>
        </w:rPr>
        <w:fldChar w:fldCharType="separate"/>
      </w:r>
      <w:r w:rsidR="00E72A7B">
        <w:rPr>
          <w:b/>
        </w:rPr>
        <w:t>1</w:t>
      </w:r>
      <w:r w:rsidR="007A55EC" w:rsidRPr="00A00B5B">
        <w:rPr>
          <w:b/>
        </w:rPr>
        <w:fldChar w:fldCharType="end"/>
      </w:r>
      <w:r w:rsidR="00C06DDD">
        <w:t xml:space="preserve">: Description </w:t>
      </w:r>
      <w:r>
        <w:t>necessary</w:t>
      </w:r>
      <w:r w:rsidR="00B66428">
        <w:t xml:space="preserve"> (</w:t>
      </w:r>
      <w:r w:rsidR="00B66428" w:rsidRPr="00B66428">
        <w:t xml:space="preserve">it is important to refer all the </w:t>
      </w:r>
      <w:r w:rsidR="00C06DDD">
        <w:t>tables</w:t>
      </w:r>
      <w:r w:rsidR="00B66428" w:rsidRPr="00B66428">
        <w:t xml:space="preserve"> in the text: “see </w:t>
      </w:r>
      <w:r w:rsidR="00C06DDD">
        <w:t>Table1</w:t>
      </w:r>
      <w:r w:rsidR="00B66428" w:rsidRPr="00B66428">
        <w:t xml:space="preserve">”;”in </w:t>
      </w:r>
      <w:r w:rsidR="00C06DDD">
        <w:t xml:space="preserve">Table </w:t>
      </w:r>
      <w:r w:rsidR="00B66428" w:rsidRPr="00B66428">
        <w:t>1”, etc</w:t>
      </w:r>
      <w:r w:rsidR="00C06DDD">
        <w:t>.</w:t>
      </w:r>
      <w:r w:rsidR="00B66428" w:rsidRPr="00B6642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00B5B" w:rsidRPr="00454F12" w:rsidTr="00454F12">
        <w:tc>
          <w:tcPr>
            <w:tcW w:w="3020"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r>
      <w:tr w:rsidR="00A00B5B" w:rsidRPr="00454F12" w:rsidTr="00454F12">
        <w:tc>
          <w:tcPr>
            <w:tcW w:w="3020"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r>
      <w:tr w:rsidR="00A00B5B" w:rsidRPr="00454F12" w:rsidTr="00454F12">
        <w:tc>
          <w:tcPr>
            <w:tcW w:w="3020"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r>
      <w:tr w:rsidR="00A00B5B" w:rsidRPr="00454F12" w:rsidTr="00454F12">
        <w:tc>
          <w:tcPr>
            <w:tcW w:w="3020"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c>
          <w:tcPr>
            <w:tcW w:w="3021" w:type="dxa"/>
            <w:shd w:val="clear" w:color="auto" w:fill="auto"/>
          </w:tcPr>
          <w:p w:rsidR="00A00B5B" w:rsidRPr="00454F12" w:rsidRDefault="00A00B5B" w:rsidP="00FD542B">
            <w:pPr>
              <w:pStyle w:val="Textofarticle"/>
            </w:pPr>
          </w:p>
        </w:tc>
      </w:tr>
    </w:tbl>
    <w:p w:rsidR="00C06DDD" w:rsidRDefault="00C06DDD" w:rsidP="00C06DDD">
      <w:pPr>
        <w:pStyle w:val="Textofarticle"/>
        <w:spacing w:after="240"/>
      </w:pPr>
    </w:p>
    <w:p w:rsidR="004E6B43" w:rsidRDefault="00FD542B" w:rsidP="00C06DDD">
      <w:pPr>
        <w:pStyle w:val="Textofarticle"/>
        <w:spacing w:after="240"/>
      </w:pP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articleText of article Text of article 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Text of article</w:t>
      </w:r>
      <w:r w:rsidRPr="00FD542B">
        <w:t xml:space="preserve"> </w:t>
      </w:r>
      <w:r>
        <w:t>Text of article article Text of article</w:t>
      </w:r>
      <w:r w:rsidRPr="00FD542B">
        <w:t xml:space="preserve"> </w:t>
      </w:r>
      <w:r>
        <w:t>Text of article Text of article</w:t>
      </w:r>
      <w:r w:rsidRPr="00FD542B">
        <w:t xml:space="preserve"> </w:t>
      </w:r>
      <w:r>
        <w:t>Text of article Text of article</w:t>
      </w:r>
      <w:r w:rsidRPr="00FD542B">
        <w:t xml:space="preserve"> </w:t>
      </w:r>
      <w:r>
        <w:t xml:space="preserve">Text of article </w:t>
      </w:r>
    </w:p>
    <w:p w:rsidR="001B0EF1" w:rsidRDefault="001B0EF1" w:rsidP="001B0EF1">
      <w:pPr>
        <w:pStyle w:val="Nadpis11"/>
      </w:pPr>
      <w:r w:rsidRPr="00C06DDD">
        <w:rPr>
          <w:lang w:val="en-US"/>
        </w:rPr>
        <w:t>Conclusion</w:t>
      </w:r>
      <w:r w:rsidR="00C06DDD" w:rsidRPr="00C06DDD">
        <w:rPr>
          <w:lang w:val="en-US"/>
        </w:rPr>
        <w:t>/Discussion</w:t>
      </w:r>
      <w:r w:rsidR="00C06DDD">
        <w:t>/Záver/Diskusia</w:t>
      </w:r>
    </w:p>
    <w:p w:rsidR="001B0EF1" w:rsidRDefault="001B0EF1" w:rsidP="00FD542B">
      <w:pPr>
        <w:pStyle w:val="Textofarticle"/>
      </w:pP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00A00B5B">
        <w:t xml:space="preserve"> 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A00B5B">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A00B5B">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r w:rsidR="00A00B5B">
        <w:t>Text of article</w:t>
      </w:r>
      <w:r w:rsidR="00A00B5B" w:rsidRPr="001B0EF1">
        <w:t xml:space="preserve"> </w:t>
      </w:r>
    </w:p>
    <w:p w:rsidR="001B0EF1" w:rsidRDefault="001B0EF1" w:rsidP="001B0EF1">
      <w:pPr>
        <w:pStyle w:val="Nadpis11"/>
      </w:pPr>
      <w:r>
        <w:t>Acknowledgement</w:t>
      </w:r>
      <w:r w:rsidR="00C06DDD">
        <w:t>/Poďakovanie</w:t>
      </w:r>
    </w:p>
    <w:p w:rsidR="001B0EF1" w:rsidRDefault="001B0EF1" w:rsidP="00FD542B">
      <w:pPr>
        <w:pStyle w:val="Textofarticle"/>
      </w:pPr>
      <w:r>
        <w:t>Text of articlev</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r w:rsidRPr="001B0EF1">
        <w:t xml:space="preserve"> </w:t>
      </w:r>
      <w:r>
        <w:t>Text of article</w:t>
      </w:r>
    </w:p>
    <w:p w:rsidR="001B0EF1" w:rsidRDefault="00B66428" w:rsidP="001B0EF1">
      <w:pPr>
        <w:pStyle w:val="Nadpis11"/>
      </w:pPr>
      <w:r>
        <w:t>Reference</w:t>
      </w:r>
      <w:r w:rsidR="00454F12">
        <w:t>s</w:t>
      </w:r>
      <w:r w:rsidR="00784622">
        <w:t xml:space="preserve"> / Literatúra</w:t>
      </w:r>
    </w:p>
    <w:p w:rsidR="00CF20C8" w:rsidRPr="008911E7" w:rsidRDefault="00CF20C8" w:rsidP="00CF20C8">
      <w:pPr>
        <w:pStyle w:val="Textofarticle"/>
        <w:spacing w:after="0"/>
        <w:rPr>
          <w:b/>
          <w:color w:val="FF0000"/>
          <w:sz w:val="20"/>
          <w:szCs w:val="20"/>
          <w:lang w:val="en-US"/>
        </w:rPr>
      </w:pPr>
      <w:r w:rsidRPr="008911E7">
        <w:rPr>
          <w:b/>
          <w:color w:val="FF0000"/>
          <w:sz w:val="20"/>
          <w:szCs w:val="20"/>
          <w:lang w:val="en-US"/>
        </w:rPr>
        <w:t xml:space="preserve">Please, hold the formatting: line spacing = 1,0; font = Calibri, size =12, align text to block </w:t>
      </w:r>
    </w:p>
    <w:p w:rsidR="00CF20C8" w:rsidRDefault="00CF20C8" w:rsidP="00CF20C8">
      <w:pPr>
        <w:pStyle w:val="Textofarticle"/>
        <w:spacing w:after="0"/>
        <w:rPr>
          <w:color w:val="FF0000"/>
          <w:sz w:val="20"/>
          <w:szCs w:val="20"/>
        </w:rPr>
      </w:pPr>
    </w:p>
    <w:p w:rsidR="008911E7" w:rsidRDefault="00B66428" w:rsidP="00CF20C8">
      <w:pPr>
        <w:pStyle w:val="Textofarticle"/>
        <w:spacing w:after="0"/>
        <w:rPr>
          <w:color w:val="FF0000"/>
          <w:sz w:val="20"/>
          <w:szCs w:val="20"/>
        </w:rPr>
      </w:pPr>
      <w:r w:rsidRPr="00CF20C8">
        <w:rPr>
          <w:b/>
          <w:color w:val="FF0000"/>
          <w:sz w:val="20"/>
          <w:szCs w:val="20"/>
        </w:rPr>
        <w:t>It is important to refer all the items from the Reference</w:t>
      </w:r>
      <w:r w:rsidR="00454F12" w:rsidRPr="00CF20C8">
        <w:rPr>
          <w:b/>
          <w:color w:val="FF0000"/>
          <w:sz w:val="20"/>
          <w:szCs w:val="20"/>
        </w:rPr>
        <w:t>s</w:t>
      </w:r>
      <w:r w:rsidRPr="00CF20C8">
        <w:rPr>
          <w:color w:val="FF0000"/>
          <w:sz w:val="20"/>
          <w:szCs w:val="20"/>
        </w:rPr>
        <w:t xml:space="preserve">. </w:t>
      </w:r>
    </w:p>
    <w:p w:rsidR="00784622" w:rsidRPr="00CF20C8" w:rsidRDefault="00B66428" w:rsidP="00CF20C8">
      <w:pPr>
        <w:pStyle w:val="Textofarticle"/>
        <w:spacing w:after="0"/>
        <w:rPr>
          <w:color w:val="FF0000"/>
          <w:sz w:val="20"/>
          <w:szCs w:val="20"/>
        </w:rPr>
      </w:pPr>
      <w:r w:rsidRPr="00CF20C8">
        <w:rPr>
          <w:color w:val="FF0000"/>
          <w:sz w:val="20"/>
          <w:szCs w:val="20"/>
        </w:rPr>
        <w:t>Please, don’t put the bibliography in the footnote.</w:t>
      </w:r>
      <w:r w:rsidR="00784622" w:rsidRPr="00CF20C8">
        <w:rPr>
          <w:color w:val="FF0000"/>
          <w:sz w:val="20"/>
          <w:szCs w:val="20"/>
        </w:rPr>
        <w:t xml:space="preserve"> </w:t>
      </w:r>
    </w:p>
    <w:p w:rsidR="00784622" w:rsidRDefault="00784622" w:rsidP="00CF20C8">
      <w:pPr>
        <w:pStyle w:val="Textofarticle"/>
        <w:spacing w:after="0"/>
        <w:rPr>
          <w:color w:val="FF0000"/>
          <w:sz w:val="20"/>
          <w:szCs w:val="20"/>
        </w:rPr>
      </w:pPr>
      <w:r w:rsidRPr="00784622">
        <w:rPr>
          <w:color w:val="FF0000"/>
          <w:sz w:val="20"/>
          <w:szCs w:val="20"/>
        </w:rPr>
        <w:t xml:space="preserve">References </w:t>
      </w:r>
      <w:r w:rsidRPr="00CF20C8">
        <w:rPr>
          <w:color w:val="FF0000"/>
          <w:sz w:val="20"/>
          <w:szCs w:val="20"/>
        </w:rPr>
        <w:t xml:space="preserve">have to </w:t>
      </w:r>
      <w:r w:rsidRPr="00784622">
        <w:rPr>
          <w:color w:val="FF0000"/>
          <w:sz w:val="20"/>
          <w:szCs w:val="20"/>
        </w:rPr>
        <w:t>include full informat</w:t>
      </w:r>
      <w:r w:rsidRPr="00CF20C8">
        <w:rPr>
          <w:color w:val="FF0000"/>
          <w:sz w:val="20"/>
          <w:szCs w:val="20"/>
        </w:rPr>
        <w:t>ion: author or institution,</w:t>
      </w:r>
      <w:r w:rsidRPr="00784622">
        <w:rPr>
          <w:color w:val="FF0000"/>
          <w:sz w:val="20"/>
          <w:szCs w:val="20"/>
        </w:rPr>
        <w:t xml:space="preserve"> title, publisher, city</w:t>
      </w:r>
      <w:r w:rsidRPr="00CF20C8">
        <w:rPr>
          <w:color w:val="FF0000"/>
          <w:sz w:val="20"/>
          <w:szCs w:val="20"/>
        </w:rPr>
        <w:t xml:space="preserve">, </w:t>
      </w:r>
      <w:r w:rsidRPr="00784622">
        <w:rPr>
          <w:color w:val="FF0000"/>
          <w:sz w:val="20"/>
          <w:szCs w:val="20"/>
        </w:rPr>
        <w:t>year or full journal name, volume, year, and page range (for papers). </w:t>
      </w:r>
    </w:p>
    <w:p w:rsidR="008911E7" w:rsidRPr="00784622" w:rsidRDefault="008911E7" w:rsidP="00CF20C8">
      <w:pPr>
        <w:pStyle w:val="Textofarticle"/>
        <w:spacing w:after="0"/>
        <w:rPr>
          <w:color w:val="FF0000"/>
          <w:sz w:val="20"/>
          <w:szCs w:val="20"/>
        </w:rPr>
      </w:pPr>
    </w:p>
    <w:p w:rsidR="00784622" w:rsidRPr="00CF20C8" w:rsidRDefault="008911E7" w:rsidP="008911E7">
      <w:pPr>
        <w:pStyle w:val="Textofarticle"/>
        <w:spacing w:after="0"/>
        <w:rPr>
          <w:sz w:val="20"/>
          <w:szCs w:val="20"/>
        </w:rPr>
      </w:pPr>
      <w:r w:rsidRPr="009B0A72">
        <w:rPr>
          <w:b/>
          <w:color w:val="FF0000"/>
          <w:sz w:val="20"/>
          <w:szCs w:val="20"/>
        </w:rPr>
        <w:t>We prefer</w:t>
      </w:r>
      <w:r>
        <w:rPr>
          <w:color w:val="FF0000"/>
          <w:sz w:val="20"/>
          <w:szCs w:val="20"/>
        </w:rPr>
        <w:t xml:space="preserve">, if authors </w:t>
      </w:r>
      <w:r w:rsidR="00784622" w:rsidRPr="00CF20C8">
        <w:rPr>
          <w:color w:val="FF0000"/>
          <w:sz w:val="20"/>
          <w:szCs w:val="20"/>
        </w:rPr>
        <w:t xml:space="preserve">use </w:t>
      </w:r>
      <w:r w:rsidR="00784622" w:rsidRPr="009B0A72">
        <w:rPr>
          <w:b/>
          <w:color w:val="FF0000"/>
          <w:sz w:val="20"/>
          <w:szCs w:val="20"/>
        </w:rPr>
        <w:t xml:space="preserve">AMS style for </w:t>
      </w:r>
      <w:r w:rsidR="00784622" w:rsidRPr="009B0A72">
        <w:rPr>
          <w:b/>
          <w:color w:val="FF0000"/>
          <w:sz w:val="20"/>
          <w:szCs w:val="20"/>
          <w:u w:val="single"/>
        </w:rPr>
        <w:t>mathematical</w:t>
      </w:r>
      <w:r w:rsidR="00784622" w:rsidRPr="009B0A72">
        <w:rPr>
          <w:b/>
          <w:color w:val="FF0000"/>
          <w:sz w:val="20"/>
          <w:szCs w:val="20"/>
        </w:rPr>
        <w:t xml:space="preserve"> articles</w:t>
      </w:r>
      <w:r>
        <w:rPr>
          <w:color w:val="FF0000"/>
          <w:sz w:val="20"/>
          <w:szCs w:val="20"/>
        </w:rPr>
        <w:t xml:space="preserve">. </w:t>
      </w:r>
    </w:p>
    <w:p w:rsidR="008911E7" w:rsidRDefault="008911E7" w:rsidP="00CF20C8">
      <w:pPr>
        <w:pStyle w:val="Textofarticle"/>
        <w:spacing w:after="0"/>
        <w:rPr>
          <w:color w:val="FF0000"/>
          <w:sz w:val="20"/>
          <w:szCs w:val="20"/>
        </w:rPr>
      </w:pPr>
    </w:p>
    <w:p w:rsidR="00693767" w:rsidRDefault="00693767" w:rsidP="009B0A72">
      <w:pPr>
        <w:pStyle w:val="Textofarticle"/>
        <w:spacing w:after="0"/>
        <w:rPr>
          <w:sz w:val="20"/>
          <w:szCs w:val="20"/>
        </w:rPr>
      </w:pPr>
      <w:r w:rsidRPr="00CF20C8">
        <w:rPr>
          <w:color w:val="FF0000"/>
          <w:sz w:val="20"/>
          <w:szCs w:val="20"/>
        </w:rPr>
        <w:t xml:space="preserve">Authors </w:t>
      </w:r>
      <w:r w:rsidRPr="009B0A72">
        <w:rPr>
          <w:b/>
          <w:color w:val="FF0000"/>
          <w:sz w:val="20"/>
          <w:szCs w:val="20"/>
        </w:rPr>
        <w:t>can use</w:t>
      </w:r>
      <w:r w:rsidRPr="00CF20C8">
        <w:rPr>
          <w:color w:val="FF0000"/>
          <w:sz w:val="20"/>
          <w:szCs w:val="20"/>
        </w:rPr>
        <w:t xml:space="preserve"> APA style for </w:t>
      </w:r>
      <w:r w:rsidRPr="00CF20C8">
        <w:rPr>
          <w:color w:val="FF0000"/>
          <w:sz w:val="20"/>
          <w:szCs w:val="20"/>
          <w:u w:val="single"/>
        </w:rPr>
        <w:t>educational</w:t>
      </w:r>
      <w:r w:rsidRPr="00CF20C8">
        <w:rPr>
          <w:color w:val="FF0000"/>
          <w:sz w:val="20"/>
          <w:szCs w:val="20"/>
        </w:rPr>
        <w:t xml:space="preserve"> articles; see</w:t>
      </w:r>
      <w:r w:rsidR="009B0A72">
        <w:rPr>
          <w:color w:val="FF0000"/>
          <w:sz w:val="20"/>
          <w:szCs w:val="20"/>
        </w:rPr>
        <w:t xml:space="preserve"> </w:t>
      </w:r>
      <w:r w:rsidRPr="00CF20C8">
        <w:rPr>
          <w:sz w:val="20"/>
          <w:szCs w:val="20"/>
        </w:rPr>
        <w:t xml:space="preserve"> </w:t>
      </w:r>
      <w:hyperlink r:id="rId9" w:history="1">
        <w:r w:rsidR="00784622" w:rsidRPr="00CF20C8">
          <w:rPr>
            <w:rStyle w:val="Hypertextovprepojenie"/>
            <w:sz w:val="20"/>
            <w:szCs w:val="20"/>
          </w:rPr>
          <w:t>https://www.library.cornell.edu/research/citation/apa</w:t>
        </w:r>
      </w:hyperlink>
      <w:r w:rsidR="00784622" w:rsidRPr="00CF20C8">
        <w:rPr>
          <w:sz w:val="20"/>
          <w:szCs w:val="20"/>
        </w:rPr>
        <w:t xml:space="preserve"> </w:t>
      </w:r>
    </w:p>
    <w:p w:rsidR="009B0A72" w:rsidRPr="00CF20C8" w:rsidRDefault="009B0A72" w:rsidP="009B0A72">
      <w:pPr>
        <w:pStyle w:val="Textofarticle"/>
        <w:spacing w:after="0"/>
        <w:rPr>
          <w:sz w:val="20"/>
          <w:szCs w:val="20"/>
        </w:rPr>
      </w:pPr>
    </w:p>
    <w:p w:rsidR="00CF20C8" w:rsidRDefault="009B0A72" w:rsidP="00CF20C8">
      <w:pPr>
        <w:pStyle w:val="Textofarticle"/>
        <w:spacing w:after="0"/>
        <w:rPr>
          <w:sz w:val="20"/>
          <w:szCs w:val="20"/>
        </w:rPr>
      </w:pPr>
      <w:r>
        <w:rPr>
          <w:sz w:val="20"/>
          <w:szCs w:val="20"/>
        </w:rPr>
        <w:t>M</w:t>
      </w:r>
      <w:r w:rsidR="00CF20C8" w:rsidRPr="00CF20C8">
        <w:rPr>
          <w:sz w:val="20"/>
          <w:szCs w:val="20"/>
        </w:rPr>
        <w:t>ore details</w:t>
      </w:r>
      <w:r>
        <w:rPr>
          <w:sz w:val="20"/>
          <w:szCs w:val="20"/>
        </w:rPr>
        <w:t xml:space="preserve"> and samples : </w:t>
      </w:r>
      <w:hyperlink r:id="rId10" w:history="1">
        <w:r w:rsidR="00CF20C8" w:rsidRPr="00CF20C8">
          <w:rPr>
            <w:rStyle w:val="Hypertextovprepojenie"/>
            <w:sz w:val="20"/>
            <w:szCs w:val="20"/>
          </w:rPr>
          <w:t>https://www.uk.ukf.sk/index.php/sk/citacie</w:t>
        </w:r>
      </w:hyperlink>
      <w:r w:rsidR="00CF20C8" w:rsidRPr="00CF20C8">
        <w:rPr>
          <w:sz w:val="20"/>
          <w:szCs w:val="20"/>
        </w:rPr>
        <w:t xml:space="preserve"> </w:t>
      </w:r>
    </w:p>
    <w:p w:rsidR="009B0A72" w:rsidRPr="00CF20C8" w:rsidRDefault="009B0A72" w:rsidP="00CF20C8">
      <w:pPr>
        <w:pStyle w:val="Textofarticle"/>
        <w:spacing w:after="0"/>
        <w:rPr>
          <w:sz w:val="20"/>
          <w:szCs w:val="20"/>
        </w:rPr>
      </w:pPr>
    </w:p>
    <w:p w:rsidR="00CF20C8" w:rsidRPr="009B0A72" w:rsidRDefault="009B0A72" w:rsidP="00CF20C8">
      <w:pPr>
        <w:pStyle w:val="Textofarticle"/>
        <w:spacing w:after="0"/>
        <w:rPr>
          <w:color w:val="FF0000"/>
          <w:sz w:val="20"/>
          <w:szCs w:val="20"/>
          <w:lang w:val="en-US"/>
        </w:rPr>
      </w:pPr>
      <w:r w:rsidRPr="009B0A72">
        <w:rPr>
          <w:color w:val="FF0000"/>
          <w:sz w:val="20"/>
          <w:szCs w:val="20"/>
          <w:lang w:val="en-US"/>
        </w:rPr>
        <w:t xml:space="preserve">Quick guide: </w:t>
      </w:r>
    </w:p>
    <w:p w:rsidR="00784622" w:rsidRPr="00CF20C8" w:rsidRDefault="00211B78" w:rsidP="00CF20C8">
      <w:pPr>
        <w:pStyle w:val="Textofarticle"/>
        <w:spacing w:after="0"/>
        <w:rPr>
          <w:b/>
          <w:sz w:val="20"/>
          <w:szCs w:val="20"/>
        </w:rPr>
      </w:pPr>
      <w:r w:rsidRPr="00CF20C8">
        <w:rPr>
          <w:b/>
          <w:sz w:val="20"/>
          <w:szCs w:val="20"/>
        </w:rPr>
        <w:t xml:space="preserve">Monografia / </w:t>
      </w:r>
      <w:r w:rsidRPr="00CF20C8">
        <w:rPr>
          <w:b/>
          <w:sz w:val="20"/>
          <w:szCs w:val="20"/>
          <w:lang w:val="en-US"/>
        </w:rPr>
        <w:t>Monograph</w:t>
      </w:r>
      <w:r w:rsidR="00784622" w:rsidRPr="00CF20C8">
        <w:rPr>
          <w:b/>
          <w:sz w:val="20"/>
          <w:szCs w:val="20"/>
          <w:lang w:val="en-US"/>
        </w:rPr>
        <w:t xml:space="preserve"> </w:t>
      </w:r>
    </w:p>
    <w:p w:rsidR="004200CE" w:rsidRDefault="004200CE" w:rsidP="00CF20C8">
      <w:pPr>
        <w:pStyle w:val="Textofarticle"/>
        <w:spacing w:after="0"/>
        <w:rPr>
          <w:sz w:val="20"/>
          <w:szCs w:val="20"/>
        </w:rPr>
      </w:pPr>
      <w:r w:rsidRPr="00CF20C8">
        <w:rPr>
          <w:sz w:val="20"/>
          <w:szCs w:val="20"/>
        </w:rPr>
        <w:t>Autor. Rok vydania. Názov: podnázov (nepovinný). Poradie vydania. Miesto vydania: Vydavateľ, rok vydania. Rozsah strán. ISBN.</w:t>
      </w:r>
    </w:p>
    <w:p w:rsidR="008911E7" w:rsidRPr="009B0A72" w:rsidRDefault="008911E7" w:rsidP="00CF20C8">
      <w:pPr>
        <w:pStyle w:val="Textofarticle"/>
        <w:spacing w:after="0"/>
        <w:rPr>
          <w:sz w:val="20"/>
          <w:szCs w:val="20"/>
          <w:lang w:val="en-US"/>
        </w:rPr>
      </w:pPr>
      <w:r w:rsidRPr="009B0A72">
        <w:rPr>
          <w:sz w:val="20"/>
          <w:szCs w:val="20"/>
          <w:lang w:val="en-US"/>
        </w:rPr>
        <w:t xml:space="preserve">Author. Year of publication. Title. Sub-title (not necessary). Order of issue. Place of issue. Publisher, year of publication, range. ISBN. </w:t>
      </w:r>
    </w:p>
    <w:p w:rsidR="00211B78" w:rsidRPr="00CF20C8" w:rsidRDefault="00211B78" w:rsidP="00CF20C8">
      <w:pPr>
        <w:pStyle w:val="Textofarticle"/>
        <w:spacing w:after="0"/>
        <w:rPr>
          <w:b/>
          <w:sz w:val="20"/>
          <w:szCs w:val="20"/>
        </w:rPr>
      </w:pPr>
      <w:r w:rsidRPr="00CF20C8">
        <w:rPr>
          <w:b/>
          <w:sz w:val="20"/>
          <w:szCs w:val="20"/>
        </w:rPr>
        <w:t>Článok v časopise/</w:t>
      </w:r>
      <w:r w:rsidRPr="00CF20C8">
        <w:rPr>
          <w:b/>
          <w:sz w:val="20"/>
          <w:szCs w:val="20"/>
          <w:lang w:val="en-US"/>
        </w:rPr>
        <w:t>Article in jornal</w:t>
      </w:r>
    </w:p>
    <w:p w:rsidR="00211B78" w:rsidRDefault="00211B78" w:rsidP="00CF20C8">
      <w:pPr>
        <w:pStyle w:val="Textofarticle"/>
        <w:spacing w:after="0"/>
        <w:rPr>
          <w:sz w:val="20"/>
          <w:szCs w:val="20"/>
        </w:rPr>
      </w:pPr>
      <w:r w:rsidRPr="00CF20C8">
        <w:rPr>
          <w:sz w:val="20"/>
          <w:szCs w:val="20"/>
        </w:rPr>
        <w:t>Autor. Rok vydania. Názov. In Názov zdrojového dokumentu (noviny, časopisy). ISSN, rok, ročník, číslo zväzku, Rozsah strán (strana od-do).</w:t>
      </w:r>
    </w:p>
    <w:p w:rsidR="008911E7" w:rsidRPr="009B0A72" w:rsidRDefault="008911E7" w:rsidP="00CF20C8">
      <w:pPr>
        <w:pStyle w:val="Textofarticle"/>
        <w:spacing w:after="0"/>
        <w:rPr>
          <w:sz w:val="20"/>
          <w:szCs w:val="20"/>
          <w:lang w:val="en-US"/>
        </w:rPr>
      </w:pPr>
      <w:r w:rsidRPr="009B0A72">
        <w:rPr>
          <w:sz w:val="20"/>
          <w:szCs w:val="20"/>
          <w:lang w:val="en-US"/>
        </w:rPr>
        <w:t xml:space="preserve">Author. Year of publication. Title. In. Title of source (newspapers, magazines). ISSN, year, volume, number. Pages ( xx - yy).  </w:t>
      </w:r>
    </w:p>
    <w:p w:rsidR="00211B78" w:rsidRPr="00CF20C8" w:rsidRDefault="00211B78" w:rsidP="00CF20C8">
      <w:pPr>
        <w:pStyle w:val="Textofarticle"/>
        <w:spacing w:after="0"/>
        <w:rPr>
          <w:b/>
          <w:sz w:val="20"/>
          <w:szCs w:val="20"/>
        </w:rPr>
      </w:pPr>
      <w:r w:rsidRPr="00CF20C8">
        <w:rPr>
          <w:b/>
          <w:sz w:val="20"/>
          <w:szCs w:val="20"/>
        </w:rPr>
        <w:t>Článok zo zborníka a monografie/</w:t>
      </w:r>
      <w:r w:rsidRPr="00CF20C8">
        <w:rPr>
          <w:b/>
          <w:sz w:val="20"/>
          <w:szCs w:val="20"/>
          <w:lang w:val="en-US"/>
        </w:rPr>
        <w:t>Article in proceedings or monographs</w:t>
      </w:r>
    </w:p>
    <w:p w:rsidR="00211B78" w:rsidRDefault="00211B78" w:rsidP="00CF20C8">
      <w:pPr>
        <w:pStyle w:val="Textofarticle"/>
        <w:spacing w:after="0"/>
        <w:rPr>
          <w:sz w:val="20"/>
          <w:szCs w:val="20"/>
        </w:rPr>
      </w:pPr>
      <w:r w:rsidRPr="00CF20C8">
        <w:rPr>
          <w:sz w:val="20"/>
          <w:szCs w:val="20"/>
        </w:rPr>
        <w:t>Autor. Rok vydania. Názov článku. In Názov zborníka. Miesto vydania</w:t>
      </w:r>
      <w:r w:rsidR="008911E7">
        <w:rPr>
          <w:sz w:val="20"/>
          <w:szCs w:val="20"/>
        </w:rPr>
        <w:t xml:space="preserve">: Vydavateľ, rok vydania. ISBN. </w:t>
      </w:r>
      <w:r w:rsidRPr="00CF20C8">
        <w:rPr>
          <w:sz w:val="20"/>
          <w:szCs w:val="20"/>
        </w:rPr>
        <w:t>Rozsah strán (strana od-do).</w:t>
      </w:r>
    </w:p>
    <w:p w:rsidR="008911E7" w:rsidRPr="009B0A72" w:rsidRDefault="008911E7" w:rsidP="00CF20C8">
      <w:pPr>
        <w:pStyle w:val="Textofarticle"/>
        <w:spacing w:after="0"/>
        <w:rPr>
          <w:sz w:val="20"/>
          <w:szCs w:val="20"/>
          <w:lang w:val="en-US"/>
        </w:rPr>
      </w:pPr>
      <w:r w:rsidRPr="009B0A72">
        <w:rPr>
          <w:sz w:val="20"/>
          <w:szCs w:val="20"/>
          <w:lang w:val="en-US"/>
        </w:rPr>
        <w:t xml:space="preserve">Author. Year of publication. Title. In. Title of proceedings or monographs. Place of publication: Publisher, year of publication. ISBN. Pages ( xx - yy).  </w:t>
      </w:r>
    </w:p>
    <w:p w:rsidR="00211B78" w:rsidRPr="00CF20C8" w:rsidRDefault="00211B78" w:rsidP="00CF20C8">
      <w:pPr>
        <w:pStyle w:val="Textofarticle"/>
        <w:spacing w:after="0"/>
        <w:rPr>
          <w:b/>
          <w:sz w:val="20"/>
          <w:szCs w:val="20"/>
        </w:rPr>
      </w:pPr>
      <w:r w:rsidRPr="00CF20C8">
        <w:rPr>
          <w:b/>
          <w:sz w:val="20"/>
          <w:szCs w:val="20"/>
        </w:rPr>
        <w:t xml:space="preserve">Elektronické dokumenty – monografie/ </w:t>
      </w:r>
      <w:r w:rsidRPr="00CF20C8">
        <w:rPr>
          <w:b/>
          <w:sz w:val="20"/>
          <w:szCs w:val="20"/>
          <w:lang w:val="en-US"/>
        </w:rPr>
        <w:t>Electronic documents – monographs</w:t>
      </w:r>
    </w:p>
    <w:p w:rsidR="00211B78" w:rsidRDefault="00211B78" w:rsidP="00CF20C8">
      <w:pPr>
        <w:pStyle w:val="Textofarticle"/>
        <w:spacing w:after="0"/>
        <w:rPr>
          <w:sz w:val="20"/>
          <w:szCs w:val="20"/>
        </w:rPr>
      </w:pPr>
      <w:r w:rsidRPr="00CF20C8">
        <w:rPr>
          <w:sz w:val="20"/>
          <w:szCs w:val="20"/>
        </w:rPr>
        <w:t>Autor. Rok vydania. Názov. [Druh nosiča]. Miesto vydania: Vydavateľ, rok vydania. [Dátum citovania]. Dostupnosť a prístup. ISBN.</w:t>
      </w:r>
    </w:p>
    <w:p w:rsidR="008911E7" w:rsidRPr="009B0A72" w:rsidRDefault="008911E7" w:rsidP="00CF20C8">
      <w:pPr>
        <w:pStyle w:val="Textofarticle"/>
        <w:spacing w:after="0"/>
        <w:rPr>
          <w:sz w:val="20"/>
          <w:szCs w:val="20"/>
          <w:lang w:val="en-US"/>
        </w:rPr>
      </w:pPr>
      <w:r w:rsidRPr="009B0A72">
        <w:rPr>
          <w:sz w:val="20"/>
          <w:szCs w:val="20"/>
          <w:lang w:val="en-US"/>
        </w:rPr>
        <w:t xml:space="preserve">Author. Year of publication. Title. [Kind of medium]. Place of publication: Publisher, year of publication. [Data of citation]. Availability and access. ISBN. </w:t>
      </w:r>
    </w:p>
    <w:p w:rsidR="00211B78" w:rsidRPr="00CF20C8" w:rsidRDefault="00211B78" w:rsidP="00CF20C8">
      <w:pPr>
        <w:pStyle w:val="Textofarticle"/>
        <w:spacing w:after="0"/>
        <w:rPr>
          <w:b/>
          <w:sz w:val="20"/>
          <w:szCs w:val="20"/>
        </w:rPr>
      </w:pPr>
      <w:r w:rsidRPr="00CF20C8">
        <w:rPr>
          <w:b/>
          <w:sz w:val="20"/>
          <w:szCs w:val="20"/>
        </w:rPr>
        <w:t xml:space="preserve">Články v elektronických časopisoch a iné príspevky/ </w:t>
      </w:r>
      <w:r w:rsidRPr="00CF20C8">
        <w:rPr>
          <w:b/>
          <w:sz w:val="20"/>
          <w:szCs w:val="20"/>
          <w:lang w:val="en-US"/>
        </w:rPr>
        <w:t>Articles in electronic journals</w:t>
      </w:r>
    </w:p>
    <w:p w:rsidR="00211B78" w:rsidRDefault="00211B78" w:rsidP="00CF20C8">
      <w:pPr>
        <w:pStyle w:val="Textofarticle"/>
        <w:spacing w:after="0"/>
        <w:rPr>
          <w:sz w:val="20"/>
          <w:szCs w:val="20"/>
        </w:rPr>
      </w:pPr>
      <w:r w:rsidRPr="00CF20C8">
        <w:rPr>
          <w:sz w:val="20"/>
          <w:szCs w:val="20"/>
        </w:rPr>
        <w:t>Autor. Rok vydania. Názov. In Názov časopisu. [Druh nosiča]. Rok vydania, ročník, číslo [dátum citovania]. Dostupnosť a prístup. ISSN.</w:t>
      </w:r>
    </w:p>
    <w:p w:rsidR="009B0A72" w:rsidRPr="009B0A72" w:rsidRDefault="009B0A72" w:rsidP="009B0A72">
      <w:pPr>
        <w:pStyle w:val="Textofarticle"/>
        <w:spacing w:after="0"/>
        <w:rPr>
          <w:sz w:val="20"/>
          <w:szCs w:val="20"/>
          <w:lang w:val="en-US"/>
        </w:rPr>
      </w:pPr>
      <w:r w:rsidRPr="009B0A72">
        <w:rPr>
          <w:sz w:val="20"/>
          <w:szCs w:val="20"/>
          <w:lang w:val="en-US"/>
        </w:rPr>
        <w:t xml:space="preserve">Author. Year of publication. Title. In Title of journal. [Kind of medium]. Year of publication, volume, number [Data of citation]. Availability and access. ISBN. </w:t>
      </w:r>
    </w:p>
    <w:p w:rsidR="00211B78" w:rsidRPr="00CF20C8" w:rsidRDefault="00211B78" w:rsidP="00CF20C8">
      <w:pPr>
        <w:pStyle w:val="Textofarticle"/>
        <w:spacing w:after="0"/>
        <w:rPr>
          <w:b/>
          <w:sz w:val="20"/>
          <w:szCs w:val="20"/>
        </w:rPr>
      </w:pPr>
      <w:r w:rsidRPr="00CF20C8">
        <w:rPr>
          <w:b/>
          <w:sz w:val="20"/>
          <w:szCs w:val="20"/>
        </w:rPr>
        <w:t xml:space="preserve">Vyhlášky, zákony/ </w:t>
      </w:r>
      <w:r w:rsidRPr="00CF20C8">
        <w:rPr>
          <w:b/>
          <w:sz w:val="20"/>
          <w:szCs w:val="20"/>
          <w:lang w:val="en-US"/>
        </w:rPr>
        <w:t>Ordinance, laws</w:t>
      </w:r>
    </w:p>
    <w:p w:rsidR="00211B78" w:rsidRPr="00CF20C8" w:rsidRDefault="00211B78" w:rsidP="00CF20C8">
      <w:pPr>
        <w:pStyle w:val="Textofarticle"/>
        <w:spacing w:after="0"/>
        <w:rPr>
          <w:sz w:val="20"/>
          <w:szCs w:val="20"/>
        </w:rPr>
      </w:pPr>
      <w:r w:rsidRPr="00CF20C8">
        <w:rPr>
          <w:sz w:val="20"/>
          <w:szCs w:val="20"/>
        </w:rPr>
        <w:t xml:space="preserve">legislatívne dokumenty (zákony, vyhlášky a pod.) sa zapíšu v tvare: Označenie a číslo legislatívneho dokumentu, lomka, rok zverejnenia, skratka úradného dokumentu, v ktorom je zákon, vyhláška a pod. zverejnený (napr. Zb., Z.z.), medzera a názov dokumentu. </w:t>
      </w:r>
    </w:p>
    <w:p w:rsidR="00211B78" w:rsidRPr="009B0A72" w:rsidRDefault="009B0A72" w:rsidP="00784622">
      <w:pPr>
        <w:pStyle w:val="Textofarticle"/>
        <w:rPr>
          <w:sz w:val="20"/>
          <w:szCs w:val="20"/>
          <w:lang w:val="en-US"/>
        </w:rPr>
      </w:pPr>
      <w:r w:rsidRPr="009B0A72">
        <w:rPr>
          <w:sz w:val="20"/>
          <w:szCs w:val="20"/>
          <w:lang w:val="en-US"/>
        </w:rPr>
        <w:t>Legislative documents (laws, decrees, etc.) shall be entered in the form of: designation and number of legislative document, break, year of publication, abbreviation of official document, in which there is a law, a decree, (e.g., Z.z.z.), the space and title of the document.</w:t>
      </w:r>
    </w:p>
    <w:sectPr w:rsidR="00211B78" w:rsidRPr="009B0A72" w:rsidSect="00D87C57">
      <w:headerReference w:type="even" r:id="rId11"/>
      <w:headerReference w:type="default" r:id="rId12"/>
      <w:headerReference w:type="first" r:id="rId13"/>
      <w:footnotePr>
        <w:numFmt w:val="chicago"/>
        <w:numRestart w:val="eachPage"/>
      </w:foot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72D" w:rsidRDefault="008E072D" w:rsidP="00D87C57">
      <w:pPr>
        <w:spacing w:after="0" w:line="240" w:lineRule="auto"/>
      </w:pPr>
      <w:r>
        <w:separator/>
      </w:r>
    </w:p>
  </w:endnote>
  <w:endnote w:type="continuationSeparator" w:id="0">
    <w:p w:rsidR="008E072D" w:rsidRDefault="008E072D" w:rsidP="00D8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72D" w:rsidRDefault="008E072D" w:rsidP="00D87C57">
      <w:pPr>
        <w:spacing w:after="0" w:line="240" w:lineRule="auto"/>
      </w:pPr>
      <w:r>
        <w:separator/>
      </w:r>
    </w:p>
  </w:footnote>
  <w:footnote w:type="continuationSeparator" w:id="0">
    <w:p w:rsidR="008E072D" w:rsidRDefault="008E072D" w:rsidP="00D87C57">
      <w:pPr>
        <w:spacing w:after="0" w:line="240" w:lineRule="auto"/>
      </w:pPr>
      <w:r>
        <w:continuationSeparator/>
      </w:r>
    </w:p>
  </w:footnote>
  <w:footnote w:id="1">
    <w:p w:rsidR="00A10F0F" w:rsidRDefault="00A10F0F">
      <w:pPr>
        <w:pStyle w:val="Textpoznmkypodiarou"/>
      </w:pPr>
      <w:r>
        <w:rPr>
          <w:rStyle w:val="Odkaznapoznmkupodiarou"/>
        </w:rPr>
        <w:footnoteRef/>
      </w:r>
      <w:r w:rsidRPr="009B0A72">
        <w:rPr>
          <w:highlight w:val="yellow"/>
        </w:rPr>
        <w:t xml:space="preserve">Corresponding author; email: </w:t>
      </w:r>
      <w:hyperlink r:id="rId1" w:history="1">
        <w:r w:rsidR="00B1405A" w:rsidRPr="003F411B">
          <w:rPr>
            <w:rStyle w:val="Hypertextovprepojenie"/>
            <w:highlight w:val="yellow"/>
          </w:rPr>
          <w:t>jsmith@uni.com</w:t>
        </w:r>
      </w:hyperlink>
    </w:p>
    <w:p w:rsidR="00B1405A" w:rsidRDefault="00ED4109">
      <w:pPr>
        <w:pStyle w:val="Textpoznmkypodiarou"/>
      </w:pPr>
      <w:r>
        <w:t xml:space="preserve"> </w:t>
      </w:r>
      <w:r w:rsidR="00B1405A">
        <w:t xml:space="preserve">DOI: </w:t>
      </w:r>
      <w:r w:rsidR="00B1405A">
        <w:t>10.17846/AMN.</w:t>
      </w:r>
      <w:r w:rsidR="00B1405A" w:rsidRPr="00B1405A">
        <w:rPr>
          <w:highlight w:val="yellow"/>
        </w:rPr>
        <w:t>year</w:t>
      </w:r>
      <w:r w:rsidR="00B1405A" w:rsidRPr="00B1405A">
        <w:rPr>
          <w:highlight w:val="yellow"/>
        </w:rPr>
        <w:t>.</w:t>
      </w:r>
      <w:r w:rsidR="00B1405A" w:rsidRPr="00B1405A">
        <w:rPr>
          <w:highlight w:val="yellow"/>
        </w:rPr>
        <w:t>vol</w:t>
      </w:r>
      <w:r w:rsidR="00B1405A" w:rsidRPr="00B1405A">
        <w:rPr>
          <w:highlight w:val="yellow"/>
        </w:rPr>
        <w:t>.</w:t>
      </w:r>
      <w:r w:rsidR="00B1405A" w:rsidRPr="00B1405A">
        <w:rPr>
          <w:highlight w:val="yellow"/>
        </w:rPr>
        <w:t>no</w:t>
      </w:r>
      <w:r w:rsidR="00B1405A" w:rsidRPr="00B1405A">
        <w:rPr>
          <w:highlight w:val="yellow"/>
        </w:rPr>
        <w:t>.</w:t>
      </w:r>
      <w:r w:rsidR="00B1405A" w:rsidRPr="00B1405A">
        <w:rPr>
          <w:highlight w:val="yellow"/>
        </w:rPr>
        <w:t>xx</w:t>
      </w:r>
      <w:r w:rsidR="00B1405A" w:rsidRPr="00B1405A">
        <w:rPr>
          <w:highlight w:val="yellow"/>
        </w:rPr>
        <w:t>-</w:t>
      </w:r>
      <w:r w:rsidR="00B1405A" w:rsidRPr="00B1405A">
        <w:rPr>
          <w:highlight w:val="yellow"/>
        </w:rPr>
        <w:t>yy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42B" w:rsidRDefault="007A55EC" w:rsidP="006D0AD8">
    <w:pPr>
      <w:pStyle w:val="Hlavika"/>
      <w:pBdr>
        <w:bottom w:val="single" w:sz="4" w:space="1" w:color="auto"/>
      </w:pBdr>
      <w:tabs>
        <w:tab w:val="clear" w:pos="4536"/>
        <w:tab w:val="center" w:pos="567"/>
      </w:tabs>
    </w:pPr>
    <w:r>
      <w:fldChar w:fldCharType="begin"/>
    </w:r>
    <w:r w:rsidR="00FD542B">
      <w:instrText>PAGE   \* MERGEFORMAT</w:instrText>
    </w:r>
    <w:r>
      <w:fldChar w:fldCharType="separate"/>
    </w:r>
    <w:r w:rsidR="00FB1C18">
      <w:rPr>
        <w:noProof/>
      </w:rPr>
      <w:t>2</w:t>
    </w:r>
    <w:r>
      <w:fldChar w:fldCharType="end"/>
    </w:r>
    <w:r w:rsidR="00A10F0F">
      <w:tab/>
    </w:r>
    <w:r w:rsidR="00A10F0F">
      <w:tab/>
    </w:r>
    <w:r w:rsidR="006D0AD8">
      <w:t xml:space="preserve">Acta Mathematica Nitriensia, Vol. </w:t>
    </w:r>
    <w:r w:rsidR="009B0A72" w:rsidRPr="009B0A72">
      <w:rPr>
        <w:highlight w:val="yellow"/>
      </w:rPr>
      <w:t>X</w:t>
    </w:r>
    <w:r w:rsidR="006D0AD8" w:rsidRPr="009B0A72">
      <w:rPr>
        <w:highlight w:val="yellow"/>
      </w:rPr>
      <w:t xml:space="preserve">, No. </w:t>
    </w:r>
    <w:r w:rsidR="009B0A72" w:rsidRPr="009B0A72">
      <w:rPr>
        <w:highlight w:val="yellow"/>
      </w:rPr>
      <w:t>X</w:t>
    </w:r>
    <w:r w:rsidR="006D0AD8" w:rsidRPr="009B0A72">
      <w:rPr>
        <w:highlight w:val="yellow"/>
      </w:rPr>
      <w:t>, p. XXX-YYY</w:t>
    </w:r>
    <w:r w:rsidR="00A10F0F">
      <w:t xml:space="preserve"> </w:t>
    </w:r>
  </w:p>
  <w:p w:rsidR="00FD542B" w:rsidRPr="00FD542B" w:rsidRDefault="00FD542B" w:rsidP="00FD542B">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0F" w:rsidRDefault="00C37073" w:rsidP="006D0AD8">
    <w:pPr>
      <w:pStyle w:val="Hlavika"/>
      <w:pBdr>
        <w:bottom w:val="single" w:sz="4" w:space="1" w:color="auto"/>
      </w:pBdr>
      <w:tabs>
        <w:tab w:val="clear" w:pos="4536"/>
        <w:tab w:val="center" w:pos="8505"/>
      </w:tabs>
      <w:jc w:val="right"/>
    </w:pPr>
    <w:r w:rsidRPr="009B0A72">
      <w:rPr>
        <w:highlight w:val="yellow"/>
      </w:rPr>
      <w:t xml:space="preserve">Author´s </w:t>
    </w:r>
    <w:r w:rsidR="006D0AD8" w:rsidRPr="009B0A72">
      <w:rPr>
        <w:highlight w:val="yellow"/>
      </w:rPr>
      <w:t xml:space="preserve">Name: </w:t>
    </w:r>
    <w:r w:rsidR="00693767" w:rsidRPr="009B0A72">
      <w:rPr>
        <w:highlight w:val="yellow"/>
      </w:rPr>
      <w:t>Reduced t</w:t>
    </w:r>
    <w:r w:rsidR="006D0AD8" w:rsidRPr="009B0A72">
      <w:rPr>
        <w:highlight w:val="yellow"/>
      </w:rPr>
      <w:t>itle</w:t>
    </w:r>
    <w:r w:rsidRPr="009B0A72">
      <w:rPr>
        <w:highlight w:val="yellow"/>
      </w:rPr>
      <w:t xml:space="preserve"> of </w:t>
    </w:r>
    <w:r w:rsidR="00693767" w:rsidRPr="009B0A72">
      <w:rPr>
        <w:highlight w:val="yellow"/>
      </w:rPr>
      <w:t>a</w:t>
    </w:r>
    <w:r w:rsidRPr="009B0A72">
      <w:rPr>
        <w:highlight w:val="yellow"/>
      </w:rPr>
      <w:t>rticle</w:t>
    </w:r>
    <w:r w:rsidR="00693767" w:rsidRPr="009B0A72">
      <w:rPr>
        <w:highlight w:val="yellow"/>
      </w:rPr>
      <w:t xml:space="preserve"> to one line</w:t>
    </w:r>
    <w:r w:rsidR="00A10F0F">
      <w:tab/>
    </w:r>
    <w:r w:rsidR="00A10F0F">
      <w:tab/>
    </w:r>
    <w:r w:rsidR="007A55EC">
      <w:fldChar w:fldCharType="begin"/>
    </w:r>
    <w:r w:rsidR="00A10F0F">
      <w:instrText>PAGE   \* MERGEFORMAT</w:instrText>
    </w:r>
    <w:r w:rsidR="007A55EC">
      <w:fldChar w:fldCharType="separate"/>
    </w:r>
    <w:r w:rsidR="00FB1C18">
      <w:rPr>
        <w:noProof/>
      </w:rPr>
      <w:t>3</w:t>
    </w:r>
    <w:r w:rsidR="007A55EC">
      <w:fldChar w:fldCharType="end"/>
    </w:r>
  </w:p>
  <w:p w:rsidR="00A10F0F" w:rsidRDefault="00A10F0F">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985"/>
      <w:gridCol w:w="7077"/>
    </w:tblGrid>
    <w:tr w:rsidR="006D0AD8" w:rsidRPr="00454F12" w:rsidTr="00454F12">
      <w:tc>
        <w:tcPr>
          <w:tcW w:w="1985" w:type="dxa"/>
          <w:shd w:val="clear" w:color="auto" w:fill="auto"/>
        </w:tcPr>
        <w:p w:rsidR="006D0AD8" w:rsidRPr="00454F12" w:rsidRDefault="00915C59">
          <w:pPr>
            <w:pStyle w:val="Hlavika"/>
            <w:rPr>
              <w:sz w:val="20"/>
              <w:szCs w:val="20"/>
            </w:rPr>
          </w:pPr>
          <w:r w:rsidRPr="00454F12">
            <w:rPr>
              <w:noProof/>
              <w:sz w:val="20"/>
              <w:szCs w:val="20"/>
              <w:lang w:eastAsia="sk-SK"/>
            </w:rPr>
            <w:drawing>
              <wp:inline distT="0" distB="0" distL="0" distR="0">
                <wp:extent cx="1028700" cy="600075"/>
                <wp:effectExtent l="0" t="0" r="0" b="9525"/>
                <wp:docPr id="2" name="Obrázok 2" descr="C:\Users\Kitti\AppData\Local\Temp\AM_nitriensia_logo_tp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Kitti\AppData\Local\Temp\AM_nitriensia_logo_tp fo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00075"/>
                        </a:xfrm>
                        <a:prstGeom prst="rect">
                          <a:avLst/>
                        </a:prstGeom>
                        <a:noFill/>
                        <a:ln>
                          <a:noFill/>
                        </a:ln>
                      </pic:spPr>
                    </pic:pic>
                  </a:graphicData>
                </a:graphic>
              </wp:inline>
            </w:drawing>
          </w:r>
        </w:p>
      </w:tc>
      <w:tc>
        <w:tcPr>
          <w:tcW w:w="7077" w:type="dxa"/>
          <w:shd w:val="clear" w:color="auto" w:fill="auto"/>
        </w:tcPr>
        <w:p w:rsidR="006D0AD8" w:rsidRPr="00454F12" w:rsidRDefault="006D0AD8" w:rsidP="00454F12">
          <w:pPr>
            <w:pStyle w:val="Hlavika"/>
            <w:spacing w:line="360" w:lineRule="auto"/>
            <w:jc w:val="right"/>
            <w:rPr>
              <w:sz w:val="20"/>
              <w:szCs w:val="20"/>
            </w:rPr>
          </w:pPr>
          <w:r w:rsidRPr="00454F12">
            <w:rPr>
              <w:sz w:val="20"/>
              <w:szCs w:val="20"/>
            </w:rPr>
            <w:t>Acta Mathematica Nitriensia</w:t>
          </w:r>
        </w:p>
        <w:p w:rsidR="006D0AD8" w:rsidRPr="00454F12" w:rsidRDefault="00E72A7B" w:rsidP="00454F12">
          <w:pPr>
            <w:pStyle w:val="Hlavika"/>
            <w:spacing w:line="360" w:lineRule="auto"/>
            <w:jc w:val="right"/>
            <w:rPr>
              <w:sz w:val="20"/>
              <w:szCs w:val="20"/>
            </w:rPr>
          </w:pPr>
          <w:r w:rsidRPr="00E72A7B">
            <w:rPr>
              <w:sz w:val="20"/>
              <w:szCs w:val="20"/>
              <w:highlight w:val="yellow"/>
            </w:rPr>
            <w:t>Vol. X</w:t>
          </w:r>
          <w:r w:rsidR="006D0AD8" w:rsidRPr="00E72A7B">
            <w:rPr>
              <w:sz w:val="20"/>
              <w:szCs w:val="20"/>
              <w:highlight w:val="yellow"/>
            </w:rPr>
            <w:t xml:space="preserve">, No. </w:t>
          </w:r>
          <w:r w:rsidRPr="00E72A7B">
            <w:rPr>
              <w:sz w:val="20"/>
              <w:szCs w:val="20"/>
              <w:highlight w:val="yellow"/>
            </w:rPr>
            <w:t>X</w:t>
          </w:r>
          <w:r w:rsidR="006D0AD8" w:rsidRPr="00E72A7B">
            <w:rPr>
              <w:sz w:val="20"/>
              <w:szCs w:val="20"/>
              <w:highlight w:val="yellow"/>
            </w:rPr>
            <w:t>, p. x – y</w:t>
          </w:r>
        </w:p>
        <w:p w:rsidR="006D0AD8" w:rsidRPr="00454F12" w:rsidRDefault="006D0AD8" w:rsidP="00E72A7B">
          <w:pPr>
            <w:pStyle w:val="Hlavika"/>
            <w:spacing w:line="360" w:lineRule="auto"/>
            <w:jc w:val="right"/>
            <w:rPr>
              <w:sz w:val="20"/>
              <w:szCs w:val="20"/>
            </w:rPr>
          </w:pPr>
          <w:r w:rsidRPr="00454F12">
            <w:rPr>
              <w:sz w:val="20"/>
              <w:szCs w:val="20"/>
            </w:rPr>
            <w:t xml:space="preserve">ISSN </w:t>
          </w:r>
          <w:r w:rsidR="00E72A7B">
            <w:rPr>
              <w:sz w:val="20"/>
              <w:szCs w:val="20"/>
            </w:rPr>
            <w:t>2453</w:t>
          </w:r>
          <w:r w:rsidRPr="00454F12">
            <w:rPr>
              <w:sz w:val="20"/>
              <w:szCs w:val="20"/>
            </w:rPr>
            <w:t>-</w:t>
          </w:r>
          <w:r w:rsidR="00E72A7B">
            <w:rPr>
              <w:sz w:val="20"/>
              <w:szCs w:val="20"/>
            </w:rPr>
            <w:t>6083</w:t>
          </w:r>
        </w:p>
      </w:tc>
    </w:tr>
  </w:tbl>
  <w:p w:rsidR="00FD542B" w:rsidRDefault="00FD542B">
    <w:pPr>
      <w:pStyle w:val="Hlavika"/>
      <w:rPr>
        <w:sz w:val="20"/>
        <w:szCs w:val="20"/>
      </w:rPr>
    </w:pPr>
  </w:p>
  <w:p w:rsidR="00FD542B" w:rsidRPr="004E5C20" w:rsidRDefault="00FD542B">
    <w:pPr>
      <w:pStyle w:val="Hlavika"/>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E4A80"/>
    <w:multiLevelType w:val="multilevel"/>
    <w:tmpl w:val="8B163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504A1"/>
    <w:multiLevelType w:val="multilevel"/>
    <w:tmpl w:val="9DB23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2"/>
  </w:compat>
  <w:rsids>
    <w:rsidRoot w:val="00E72A7B"/>
    <w:rsid w:val="000714C5"/>
    <w:rsid w:val="000A1C04"/>
    <w:rsid w:val="0011734D"/>
    <w:rsid w:val="001823BA"/>
    <w:rsid w:val="00186383"/>
    <w:rsid w:val="001B0EF1"/>
    <w:rsid w:val="001B620D"/>
    <w:rsid w:val="00211B78"/>
    <w:rsid w:val="00231A54"/>
    <w:rsid w:val="00290EE2"/>
    <w:rsid w:val="003B5194"/>
    <w:rsid w:val="00402668"/>
    <w:rsid w:val="00413BFD"/>
    <w:rsid w:val="004200CE"/>
    <w:rsid w:val="00454F12"/>
    <w:rsid w:val="004638C3"/>
    <w:rsid w:val="004E5C20"/>
    <w:rsid w:val="004E6B43"/>
    <w:rsid w:val="00570207"/>
    <w:rsid w:val="00606081"/>
    <w:rsid w:val="0068642B"/>
    <w:rsid w:val="00693767"/>
    <w:rsid w:val="006D0AD8"/>
    <w:rsid w:val="00784622"/>
    <w:rsid w:val="007A55EC"/>
    <w:rsid w:val="007F6415"/>
    <w:rsid w:val="00864E65"/>
    <w:rsid w:val="008778FF"/>
    <w:rsid w:val="0088392F"/>
    <w:rsid w:val="008911E7"/>
    <w:rsid w:val="008E072D"/>
    <w:rsid w:val="00915C59"/>
    <w:rsid w:val="009B0A72"/>
    <w:rsid w:val="009C59F5"/>
    <w:rsid w:val="00A00B5B"/>
    <w:rsid w:val="00A10F0F"/>
    <w:rsid w:val="00AD2BAF"/>
    <w:rsid w:val="00B05C61"/>
    <w:rsid w:val="00B12E9C"/>
    <w:rsid w:val="00B1405A"/>
    <w:rsid w:val="00B66428"/>
    <w:rsid w:val="00C06DDD"/>
    <w:rsid w:val="00C302C7"/>
    <w:rsid w:val="00C37073"/>
    <w:rsid w:val="00CF20C8"/>
    <w:rsid w:val="00D87C57"/>
    <w:rsid w:val="00E72A7B"/>
    <w:rsid w:val="00ED4109"/>
    <w:rsid w:val="00F17F39"/>
    <w:rsid w:val="00FB1C18"/>
    <w:rsid w:val="00FD54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247C0B-BA22-4F90-B289-344C6E258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31A54"/>
    <w:pPr>
      <w:spacing w:after="160" w:line="259" w:lineRule="auto"/>
    </w:pPr>
    <w:rPr>
      <w:sz w:val="22"/>
      <w:szCs w:val="22"/>
      <w:lang w:eastAsia="en-US"/>
    </w:rPr>
  </w:style>
  <w:style w:type="paragraph" w:styleId="Nadpis1">
    <w:name w:val="heading 1"/>
    <w:basedOn w:val="Normlny"/>
    <w:next w:val="Normlny"/>
    <w:link w:val="Nadpis1Char"/>
    <w:uiPriority w:val="9"/>
    <w:rsid w:val="00231A54"/>
    <w:pPr>
      <w:keepNext/>
      <w:keepLines/>
      <w:spacing w:before="240" w:after="0"/>
      <w:outlineLvl w:val="0"/>
    </w:pPr>
    <w:rPr>
      <w:rFonts w:ascii="Calibri Light" w:eastAsia="Times New Roman" w:hAnsi="Calibri Light"/>
      <w:color w:val="2E74B5"/>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87C5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87C57"/>
  </w:style>
  <w:style w:type="paragraph" w:styleId="Pta">
    <w:name w:val="footer"/>
    <w:basedOn w:val="Normlny"/>
    <w:link w:val="PtaChar"/>
    <w:uiPriority w:val="99"/>
    <w:unhideWhenUsed/>
    <w:rsid w:val="00D87C57"/>
    <w:pPr>
      <w:tabs>
        <w:tab w:val="center" w:pos="4536"/>
        <w:tab w:val="right" w:pos="9072"/>
      </w:tabs>
      <w:spacing w:after="0" w:line="240" w:lineRule="auto"/>
    </w:pPr>
  </w:style>
  <w:style w:type="character" w:customStyle="1" w:styleId="PtaChar">
    <w:name w:val="Päta Char"/>
    <w:basedOn w:val="Predvolenpsmoodseku"/>
    <w:link w:val="Pta"/>
    <w:uiPriority w:val="99"/>
    <w:rsid w:val="00D87C57"/>
  </w:style>
  <w:style w:type="paragraph" w:customStyle="1" w:styleId="Headtitle">
    <w:name w:val="Head title"/>
    <w:basedOn w:val="Normlny"/>
    <w:next w:val="Authorname"/>
    <w:qFormat/>
    <w:rsid w:val="00A10F0F"/>
    <w:pPr>
      <w:spacing w:after="120" w:line="240" w:lineRule="auto"/>
      <w:jc w:val="center"/>
    </w:pPr>
    <w:rPr>
      <w:b/>
      <w:sz w:val="32"/>
    </w:rPr>
  </w:style>
  <w:style w:type="paragraph" w:customStyle="1" w:styleId="Authorname">
    <w:name w:val="Author name"/>
    <w:basedOn w:val="Normlny"/>
    <w:next w:val="Authoraffiliation"/>
    <w:qFormat/>
    <w:rsid w:val="004E6B43"/>
    <w:pPr>
      <w:spacing w:after="120" w:line="240" w:lineRule="auto"/>
      <w:jc w:val="center"/>
    </w:pPr>
    <w:rPr>
      <w:sz w:val="28"/>
    </w:rPr>
  </w:style>
  <w:style w:type="paragraph" w:customStyle="1" w:styleId="Authoraffiliation">
    <w:name w:val="Author affiliation"/>
    <w:basedOn w:val="Normlny"/>
    <w:qFormat/>
    <w:rsid w:val="004E6B43"/>
    <w:pPr>
      <w:spacing w:after="0" w:line="240" w:lineRule="auto"/>
      <w:jc w:val="center"/>
    </w:pPr>
    <w:rPr>
      <w:i/>
      <w:sz w:val="20"/>
    </w:rPr>
  </w:style>
  <w:style w:type="character" w:styleId="Odkaznakomentr">
    <w:name w:val="annotation reference"/>
    <w:uiPriority w:val="99"/>
    <w:semiHidden/>
    <w:unhideWhenUsed/>
    <w:rsid w:val="00570207"/>
    <w:rPr>
      <w:sz w:val="16"/>
      <w:szCs w:val="16"/>
    </w:rPr>
  </w:style>
  <w:style w:type="paragraph" w:styleId="Textkomentra">
    <w:name w:val="annotation text"/>
    <w:basedOn w:val="Normlny"/>
    <w:link w:val="TextkomentraChar"/>
    <w:uiPriority w:val="99"/>
    <w:semiHidden/>
    <w:unhideWhenUsed/>
    <w:rsid w:val="00570207"/>
    <w:pPr>
      <w:spacing w:line="240" w:lineRule="auto"/>
    </w:pPr>
    <w:rPr>
      <w:sz w:val="20"/>
      <w:szCs w:val="20"/>
    </w:rPr>
  </w:style>
  <w:style w:type="character" w:customStyle="1" w:styleId="TextkomentraChar">
    <w:name w:val="Text komentára Char"/>
    <w:link w:val="Textkomentra"/>
    <w:uiPriority w:val="99"/>
    <w:semiHidden/>
    <w:rsid w:val="00570207"/>
    <w:rPr>
      <w:sz w:val="20"/>
      <w:szCs w:val="20"/>
    </w:rPr>
  </w:style>
  <w:style w:type="paragraph" w:styleId="Predmetkomentra">
    <w:name w:val="annotation subject"/>
    <w:basedOn w:val="Textkomentra"/>
    <w:next w:val="Textkomentra"/>
    <w:link w:val="PredmetkomentraChar"/>
    <w:uiPriority w:val="99"/>
    <w:semiHidden/>
    <w:unhideWhenUsed/>
    <w:rsid w:val="00570207"/>
    <w:rPr>
      <w:b/>
      <w:bCs/>
    </w:rPr>
  </w:style>
  <w:style w:type="character" w:customStyle="1" w:styleId="PredmetkomentraChar">
    <w:name w:val="Predmet komentára Char"/>
    <w:link w:val="Predmetkomentra"/>
    <w:uiPriority w:val="99"/>
    <w:semiHidden/>
    <w:rsid w:val="00570207"/>
    <w:rPr>
      <w:b/>
      <w:bCs/>
      <w:sz w:val="20"/>
      <w:szCs w:val="20"/>
    </w:rPr>
  </w:style>
  <w:style w:type="paragraph" w:styleId="Textbubliny">
    <w:name w:val="Balloon Text"/>
    <w:basedOn w:val="Normlny"/>
    <w:link w:val="TextbublinyChar"/>
    <w:uiPriority w:val="99"/>
    <w:semiHidden/>
    <w:unhideWhenUsed/>
    <w:rsid w:val="00570207"/>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570207"/>
    <w:rPr>
      <w:rFonts w:ascii="Segoe UI" w:hAnsi="Segoe UI" w:cs="Segoe UI"/>
      <w:sz w:val="18"/>
      <w:szCs w:val="18"/>
    </w:rPr>
  </w:style>
  <w:style w:type="paragraph" w:customStyle="1" w:styleId="Abstracttitle">
    <w:name w:val="Abstract title"/>
    <w:basedOn w:val="Normlny"/>
    <w:link w:val="AbstracttitleChar"/>
    <w:qFormat/>
    <w:rsid w:val="00570207"/>
    <w:rPr>
      <w:b/>
    </w:rPr>
  </w:style>
  <w:style w:type="paragraph" w:customStyle="1" w:styleId="Abstracttext">
    <w:name w:val="Abstract text"/>
    <w:basedOn w:val="Normlny"/>
    <w:qFormat/>
    <w:rsid w:val="00570207"/>
    <w:pPr>
      <w:jc w:val="both"/>
    </w:pPr>
    <w:rPr>
      <w:sz w:val="20"/>
    </w:rPr>
  </w:style>
  <w:style w:type="paragraph" w:customStyle="1" w:styleId="Textofarticle">
    <w:name w:val="Text of article"/>
    <w:basedOn w:val="Normlny"/>
    <w:qFormat/>
    <w:rsid w:val="00FD542B"/>
    <w:pPr>
      <w:spacing w:after="120" w:line="240" w:lineRule="auto"/>
      <w:jc w:val="both"/>
    </w:pPr>
    <w:rPr>
      <w:sz w:val="24"/>
    </w:rPr>
  </w:style>
  <w:style w:type="paragraph" w:customStyle="1" w:styleId="Nadpis11">
    <w:name w:val="Nadpis 11"/>
    <w:basedOn w:val="Textofarticle"/>
    <w:next w:val="Textofarticle"/>
    <w:qFormat/>
    <w:rsid w:val="00FD542B"/>
    <w:pPr>
      <w:spacing w:before="240"/>
    </w:pPr>
    <w:rPr>
      <w:b/>
    </w:rPr>
  </w:style>
  <w:style w:type="paragraph" w:styleId="Textpoznmkypodiarou">
    <w:name w:val="footnote text"/>
    <w:basedOn w:val="Normlny"/>
    <w:link w:val="TextpoznmkypodiarouChar"/>
    <w:uiPriority w:val="99"/>
    <w:semiHidden/>
    <w:unhideWhenUsed/>
    <w:rsid w:val="00A10F0F"/>
    <w:pPr>
      <w:spacing w:after="0" w:line="240" w:lineRule="auto"/>
    </w:pPr>
    <w:rPr>
      <w:sz w:val="20"/>
      <w:szCs w:val="20"/>
    </w:rPr>
  </w:style>
  <w:style w:type="character" w:customStyle="1" w:styleId="TextpoznmkypodiarouChar">
    <w:name w:val="Text poznámky pod čiarou Char"/>
    <w:link w:val="Textpoznmkypodiarou"/>
    <w:uiPriority w:val="99"/>
    <w:semiHidden/>
    <w:rsid w:val="00A10F0F"/>
    <w:rPr>
      <w:sz w:val="20"/>
      <w:szCs w:val="20"/>
    </w:rPr>
  </w:style>
  <w:style w:type="character" w:styleId="Odkaznapoznmkupodiarou">
    <w:name w:val="footnote reference"/>
    <w:uiPriority w:val="99"/>
    <w:semiHidden/>
    <w:unhideWhenUsed/>
    <w:rsid w:val="00A10F0F"/>
    <w:rPr>
      <w:vertAlign w:val="superscript"/>
    </w:rPr>
  </w:style>
  <w:style w:type="paragraph" w:customStyle="1" w:styleId="Nadpis21">
    <w:name w:val="Nadpis 21"/>
    <w:basedOn w:val="Textofarticle"/>
    <w:next w:val="Textofarticle"/>
    <w:qFormat/>
    <w:rsid w:val="00A10F0F"/>
    <w:rPr>
      <w:b/>
      <w:i/>
    </w:rPr>
  </w:style>
  <w:style w:type="paragraph" w:customStyle="1" w:styleId="Nadpis31">
    <w:name w:val="Nadpis 31"/>
    <w:basedOn w:val="Textofarticle"/>
    <w:next w:val="Textofarticle"/>
    <w:qFormat/>
    <w:rsid w:val="00A10F0F"/>
    <w:rPr>
      <w:i/>
    </w:rPr>
  </w:style>
  <w:style w:type="paragraph" w:customStyle="1" w:styleId="Figure">
    <w:name w:val="Figure"/>
    <w:basedOn w:val="Textofarticle"/>
    <w:next w:val="Popis"/>
    <w:qFormat/>
    <w:rsid w:val="001B0EF1"/>
    <w:pPr>
      <w:jc w:val="center"/>
    </w:pPr>
    <w:rPr>
      <w:noProof/>
      <w:lang w:eastAsia="sk-SK"/>
    </w:rPr>
  </w:style>
  <w:style w:type="paragraph" w:styleId="Popis">
    <w:name w:val="caption"/>
    <w:aliases w:val="Figure Description"/>
    <w:basedOn w:val="Figure"/>
    <w:next w:val="Textofarticle"/>
    <w:uiPriority w:val="35"/>
    <w:unhideWhenUsed/>
    <w:qFormat/>
    <w:rsid w:val="001B0EF1"/>
    <w:pPr>
      <w:spacing w:after="200"/>
    </w:pPr>
    <w:rPr>
      <w:i/>
      <w:iCs/>
      <w:sz w:val="18"/>
      <w:szCs w:val="18"/>
    </w:rPr>
  </w:style>
  <w:style w:type="character" w:styleId="Hypertextovprepojenie">
    <w:name w:val="Hyperlink"/>
    <w:uiPriority w:val="99"/>
    <w:unhideWhenUsed/>
    <w:rsid w:val="001B0EF1"/>
    <w:rPr>
      <w:color w:val="0563C1"/>
      <w:u w:val="single"/>
    </w:rPr>
  </w:style>
  <w:style w:type="table" w:styleId="Mriekatabuky">
    <w:name w:val="Table Grid"/>
    <w:basedOn w:val="Normlnatabuka"/>
    <w:uiPriority w:val="39"/>
    <w:rsid w:val="00A0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Popis"/>
    <w:next w:val="Textofarticle"/>
    <w:qFormat/>
    <w:rsid w:val="00A00B5B"/>
    <w:pPr>
      <w:keepNext/>
      <w:jc w:val="left"/>
    </w:pPr>
  </w:style>
  <w:style w:type="paragraph" w:customStyle="1" w:styleId="Figuredescription">
    <w:name w:val="Figure description"/>
    <w:basedOn w:val="Popis"/>
    <w:next w:val="Textofarticle"/>
    <w:qFormat/>
    <w:rsid w:val="00A00B5B"/>
    <w:pPr>
      <w:spacing w:after="360"/>
    </w:pPr>
  </w:style>
  <w:style w:type="character" w:customStyle="1" w:styleId="apple-converted-space">
    <w:name w:val="apple-converted-space"/>
    <w:basedOn w:val="Predvolenpsmoodseku"/>
    <w:rsid w:val="00606081"/>
  </w:style>
  <w:style w:type="paragraph" w:customStyle="1" w:styleId="Dates">
    <w:name w:val="Dates"/>
    <w:basedOn w:val="Authoraffiliation"/>
    <w:qFormat/>
    <w:rsid w:val="006D0AD8"/>
    <w:rPr>
      <w:i w:val="0"/>
    </w:rPr>
  </w:style>
  <w:style w:type="character" w:customStyle="1" w:styleId="AbstracttitleChar">
    <w:name w:val="Abstract title Char"/>
    <w:link w:val="Abstracttitle"/>
    <w:rsid w:val="006D0AD8"/>
    <w:rPr>
      <w:rFonts w:ascii="Calibri" w:hAnsi="Calibri"/>
      <w:b/>
    </w:rPr>
  </w:style>
  <w:style w:type="character" w:styleId="PouitHypertextovPrepojenie">
    <w:name w:val="FollowedHyperlink"/>
    <w:uiPriority w:val="99"/>
    <w:semiHidden/>
    <w:unhideWhenUsed/>
    <w:rsid w:val="006D0AD8"/>
    <w:rPr>
      <w:color w:val="954F72"/>
      <w:u w:val="single"/>
    </w:rPr>
  </w:style>
  <w:style w:type="character" w:customStyle="1" w:styleId="Nadpis1Char">
    <w:name w:val="Nadpis 1 Char"/>
    <w:link w:val="Nadpis1"/>
    <w:uiPriority w:val="9"/>
    <w:rsid w:val="00231A54"/>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496633">
      <w:bodyDiv w:val="1"/>
      <w:marLeft w:val="0"/>
      <w:marRight w:val="0"/>
      <w:marTop w:val="0"/>
      <w:marBottom w:val="0"/>
      <w:divBdr>
        <w:top w:val="none" w:sz="0" w:space="0" w:color="auto"/>
        <w:left w:val="none" w:sz="0" w:space="0" w:color="auto"/>
        <w:bottom w:val="none" w:sz="0" w:space="0" w:color="auto"/>
        <w:right w:val="none" w:sz="0" w:space="0" w:color="auto"/>
      </w:divBdr>
    </w:div>
    <w:div w:id="13156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k.ukf.sk/index.php/sk/citacie" TargetMode="External"/><Relationship Id="rId4" Type="http://schemas.openxmlformats.org/officeDocument/2006/relationships/settings" Target="settings.xml"/><Relationship Id="rId9" Type="http://schemas.openxmlformats.org/officeDocument/2006/relationships/hyperlink" Target="https://www.library.cornell.edu/research/citation/apa"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jsmith@uni.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K\Downloads\Template_contribution%20(1).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B7CB6-3FAC-49A8-8B4C-D67BA7968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Template_contribution (1)</Template>
  <TotalTime>77</TotalTime>
  <Pages>1</Pages>
  <Words>1858</Words>
  <Characters>10597</Characters>
  <Application>Microsoft Office Word</Application>
  <DocSecurity>0</DocSecurity>
  <Lines>88</Lines>
  <Paragraphs>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JFK</dc:creator>
  <cp:keywords/>
  <dc:description/>
  <cp:lastModifiedBy>JFK</cp:lastModifiedBy>
  <cp:revision>4</cp:revision>
  <dcterms:created xsi:type="dcterms:W3CDTF">2019-01-17T07:40:00Z</dcterms:created>
  <dcterms:modified xsi:type="dcterms:W3CDTF">2019-01-17T10:37:00Z</dcterms:modified>
</cp:coreProperties>
</file>